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AA3" w:rsidRPr="00694AA3" w:rsidRDefault="00694AA3" w:rsidP="00602591">
      <w:pPr>
        <w:rPr>
          <w:rFonts w:ascii="Arial" w:hAnsi="Arial" w:cs="Arial"/>
          <w:b/>
          <w:sz w:val="16"/>
          <w:szCs w:val="16"/>
        </w:rPr>
      </w:pPr>
      <w:bookmarkStart w:id="0" w:name="_GoBack"/>
    </w:p>
    <w:bookmarkEnd w:id="0"/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866AFA" w:rsidRDefault="00F1098E" w:rsidP="00602591">
      <w:pPr>
        <w:rPr>
          <w:rFonts w:ascii="Arial" w:hAnsi="Arial" w:cs="Arial"/>
          <w:b/>
          <w:sz w:val="20"/>
        </w:rPr>
      </w:pPr>
      <w:r w:rsidRPr="00F1098E">
        <w:rPr>
          <w:rFonts w:ascii="Arial" w:hAnsi="Arial" w:cs="Arial"/>
          <w:b/>
          <w:sz w:val="20"/>
        </w:rPr>
        <w:t>Checklist opvragen gegevens cliënt aangifte IB 20</w:t>
      </w:r>
      <w:r w:rsidR="00874EB7">
        <w:rPr>
          <w:rFonts w:ascii="Arial" w:hAnsi="Arial" w:cs="Arial"/>
          <w:b/>
          <w:sz w:val="20"/>
        </w:rPr>
        <w:t>1</w:t>
      </w:r>
      <w:r w:rsidR="004D6995">
        <w:rPr>
          <w:rFonts w:ascii="Arial" w:hAnsi="Arial" w:cs="Arial"/>
          <w:b/>
          <w:sz w:val="20"/>
        </w:rPr>
        <w:t>9</w:t>
      </w:r>
    </w:p>
    <w:p w:rsidR="00F1098E" w:rsidRPr="003F4386" w:rsidRDefault="00F1098E" w:rsidP="00602591">
      <w:pPr>
        <w:rPr>
          <w:rFonts w:ascii="Arial" w:hAnsi="Arial" w:cs="Arial"/>
          <w:sz w:val="20"/>
        </w:rPr>
      </w:pPr>
    </w:p>
    <w:p w:rsidR="008F5049" w:rsidRPr="003F4386" w:rsidRDefault="008F5049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Onderstaand vindt u een overzicht van de benodigde gegevens voor het doen van uw aangifte inkomstenbelasting/ premie volksverzekeringen</w:t>
      </w:r>
      <w:r w:rsidR="00151209">
        <w:rPr>
          <w:rFonts w:ascii="Arial" w:hAnsi="Arial" w:cs="Arial"/>
          <w:sz w:val="20"/>
        </w:rPr>
        <w:t xml:space="preserve"> 201</w:t>
      </w:r>
      <w:r w:rsidR="00874EB7">
        <w:rPr>
          <w:rFonts w:ascii="Arial" w:hAnsi="Arial" w:cs="Arial"/>
          <w:sz w:val="20"/>
        </w:rPr>
        <w:t>9</w:t>
      </w:r>
      <w:r w:rsidR="0024562D" w:rsidRPr="003F4386">
        <w:rPr>
          <w:rFonts w:ascii="Arial" w:hAnsi="Arial" w:cs="Arial"/>
          <w:sz w:val="20"/>
        </w:rPr>
        <w:t>.</w:t>
      </w:r>
      <w:r w:rsidR="002D0C03" w:rsidRPr="003F4386">
        <w:rPr>
          <w:rFonts w:ascii="Arial" w:hAnsi="Arial" w:cs="Arial"/>
          <w:sz w:val="20"/>
        </w:rPr>
        <w:t xml:space="preserve"> Heeft u een partner, </w:t>
      </w:r>
      <w:r w:rsidR="00A44D7D" w:rsidRPr="003F4386">
        <w:rPr>
          <w:rFonts w:ascii="Arial" w:hAnsi="Arial" w:cs="Arial"/>
          <w:sz w:val="20"/>
        </w:rPr>
        <w:t xml:space="preserve">stuur dan ook </w:t>
      </w:r>
      <w:r w:rsidR="002B7DB2">
        <w:rPr>
          <w:rFonts w:ascii="Arial" w:hAnsi="Arial" w:cs="Arial"/>
          <w:sz w:val="20"/>
        </w:rPr>
        <w:t xml:space="preserve">de </w:t>
      </w:r>
      <w:r w:rsidR="00A44D7D" w:rsidRPr="003F4386">
        <w:rPr>
          <w:rFonts w:ascii="Arial" w:hAnsi="Arial" w:cs="Arial"/>
          <w:sz w:val="20"/>
        </w:rPr>
        <w:t>onderstaande</w:t>
      </w:r>
      <w:r w:rsidR="002D0C03" w:rsidRPr="003F4386">
        <w:rPr>
          <w:rFonts w:ascii="Arial" w:hAnsi="Arial" w:cs="Arial"/>
          <w:sz w:val="20"/>
        </w:rPr>
        <w:t xml:space="preserve"> gegevens van uw partner mee.</w:t>
      </w:r>
    </w:p>
    <w:p w:rsidR="008F5049" w:rsidRPr="003F4386" w:rsidRDefault="008F5049" w:rsidP="00602591">
      <w:pPr>
        <w:rPr>
          <w:rFonts w:ascii="Arial" w:hAnsi="Arial" w:cs="Arial"/>
          <w:sz w:val="20"/>
        </w:rPr>
      </w:pPr>
    </w:p>
    <w:p w:rsidR="00866AFA" w:rsidRPr="003F4386" w:rsidRDefault="00592D86" w:rsidP="00602591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Persoonsgegevens</w:t>
      </w:r>
    </w:p>
    <w:p w:rsidR="00B50FA5" w:rsidRPr="003F4386" w:rsidRDefault="00BA43A6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Op het</w:t>
      </w:r>
      <w:r w:rsidR="008F5049" w:rsidRPr="003F4386">
        <w:rPr>
          <w:rFonts w:ascii="Arial" w:hAnsi="Arial" w:cs="Arial"/>
          <w:sz w:val="20"/>
        </w:rPr>
        <w:t xml:space="preserve"> voorblad van uw aangifteformulier of de uitnodiging tot het doen van aangifte</w:t>
      </w:r>
      <w:r w:rsidR="00B42616" w:rsidRPr="003F4386">
        <w:rPr>
          <w:rFonts w:ascii="Arial" w:hAnsi="Arial" w:cs="Arial"/>
          <w:sz w:val="20"/>
        </w:rPr>
        <w:t xml:space="preserve"> staan </w:t>
      </w:r>
      <w:r w:rsidR="00A80854" w:rsidRPr="003F4386">
        <w:rPr>
          <w:rFonts w:ascii="Arial" w:hAnsi="Arial" w:cs="Arial"/>
          <w:sz w:val="20"/>
        </w:rPr>
        <w:t xml:space="preserve">alle benodigde persoonsgegevens. Is </w:t>
      </w:r>
      <w:r w:rsidR="00B42616" w:rsidRPr="003F4386">
        <w:rPr>
          <w:rFonts w:ascii="Arial" w:hAnsi="Arial" w:cs="Arial"/>
          <w:sz w:val="20"/>
        </w:rPr>
        <w:t xml:space="preserve">uw persoonlijke situatie </w:t>
      </w:r>
      <w:r w:rsidR="00A80854" w:rsidRPr="003F4386">
        <w:rPr>
          <w:rFonts w:ascii="Arial" w:hAnsi="Arial" w:cs="Arial"/>
          <w:sz w:val="20"/>
        </w:rPr>
        <w:t>gewijzigd, dan hebben wij n</w:t>
      </w:r>
      <w:r w:rsidRPr="003F4386">
        <w:rPr>
          <w:rFonts w:ascii="Arial" w:hAnsi="Arial" w:cs="Arial"/>
          <w:sz w:val="20"/>
        </w:rPr>
        <w:t xml:space="preserve">aast het </w:t>
      </w:r>
      <w:r w:rsidR="007D7B3D" w:rsidRPr="003F4386">
        <w:rPr>
          <w:rFonts w:ascii="Arial" w:hAnsi="Arial" w:cs="Arial"/>
          <w:sz w:val="20"/>
        </w:rPr>
        <w:t>meesturen van het voorblad/</w:t>
      </w:r>
      <w:r w:rsidRPr="003F4386">
        <w:rPr>
          <w:rFonts w:ascii="Arial" w:hAnsi="Arial" w:cs="Arial"/>
          <w:sz w:val="20"/>
        </w:rPr>
        <w:t xml:space="preserve"> </w:t>
      </w:r>
      <w:r w:rsidR="00A80854" w:rsidRPr="003F4386">
        <w:rPr>
          <w:rFonts w:ascii="Arial" w:hAnsi="Arial" w:cs="Arial"/>
          <w:sz w:val="20"/>
        </w:rPr>
        <w:t xml:space="preserve">de </w:t>
      </w:r>
      <w:r w:rsidRPr="003F4386">
        <w:rPr>
          <w:rFonts w:ascii="Arial" w:hAnsi="Arial" w:cs="Arial"/>
          <w:sz w:val="20"/>
        </w:rPr>
        <w:t>ui</w:t>
      </w:r>
      <w:r w:rsidR="00B34FDC" w:rsidRPr="003F4386">
        <w:rPr>
          <w:rFonts w:ascii="Arial" w:hAnsi="Arial" w:cs="Arial"/>
          <w:sz w:val="20"/>
        </w:rPr>
        <w:t>t</w:t>
      </w:r>
      <w:r w:rsidRPr="003F4386">
        <w:rPr>
          <w:rFonts w:ascii="Arial" w:hAnsi="Arial" w:cs="Arial"/>
          <w:sz w:val="20"/>
        </w:rPr>
        <w:t xml:space="preserve">nodiging, </w:t>
      </w:r>
      <w:r w:rsidR="00A80854" w:rsidRPr="003F4386">
        <w:rPr>
          <w:rFonts w:ascii="Arial" w:hAnsi="Arial" w:cs="Arial"/>
          <w:sz w:val="20"/>
        </w:rPr>
        <w:t xml:space="preserve">ook </w:t>
      </w:r>
      <w:r w:rsidR="00B34FDC" w:rsidRPr="003F4386">
        <w:rPr>
          <w:rFonts w:ascii="Arial" w:hAnsi="Arial" w:cs="Arial"/>
          <w:sz w:val="20"/>
        </w:rPr>
        <w:t>de volgende persoonsgegevens</w:t>
      </w:r>
      <w:r w:rsidR="007D7B3D" w:rsidRPr="003F4386">
        <w:rPr>
          <w:rFonts w:ascii="Arial" w:hAnsi="Arial" w:cs="Arial"/>
          <w:sz w:val="20"/>
        </w:rPr>
        <w:t xml:space="preserve"> nodig</w:t>
      </w:r>
      <w:r w:rsidR="00B34FDC" w:rsidRPr="003F4386">
        <w:rPr>
          <w:rFonts w:ascii="Arial" w:hAnsi="Arial" w:cs="Arial"/>
          <w:sz w:val="20"/>
        </w:rPr>
        <w:t>:</w:t>
      </w:r>
    </w:p>
    <w:p w:rsidR="00B50FA5" w:rsidRPr="00694AA3" w:rsidRDefault="00B50FA5" w:rsidP="00602591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9"/>
        <w:gridCol w:w="3625"/>
        <w:gridCol w:w="1006"/>
      </w:tblGrid>
      <w:tr w:rsidR="00471FB9" w:rsidRPr="003F4386" w:rsidTr="00694AA3">
        <w:trPr>
          <w:trHeight w:val="368"/>
        </w:trPr>
        <w:tc>
          <w:tcPr>
            <w:tcW w:w="4503" w:type="dxa"/>
            <w:vAlign w:val="center"/>
          </w:tcPr>
          <w:p w:rsidR="00471FB9" w:rsidRPr="003F4386" w:rsidRDefault="00471FB9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>Persoonlijke situatie</w:t>
            </w:r>
          </w:p>
        </w:tc>
        <w:tc>
          <w:tcPr>
            <w:tcW w:w="3685" w:type="dxa"/>
            <w:vAlign w:val="center"/>
          </w:tcPr>
          <w:p w:rsidR="00471FB9" w:rsidRPr="003F4386" w:rsidRDefault="00BA43A6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 xml:space="preserve">Bij te voegen </w:t>
            </w:r>
            <w:r w:rsidR="00471FB9" w:rsidRPr="003F4386">
              <w:rPr>
                <w:rFonts w:ascii="Arial" w:hAnsi="Arial" w:cs="Arial"/>
                <w:b/>
                <w:i/>
                <w:sz w:val="20"/>
              </w:rPr>
              <w:t xml:space="preserve">gegevens </w:t>
            </w:r>
          </w:p>
        </w:tc>
        <w:tc>
          <w:tcPr>
            <w:tcW w:w="1024" w:type="dxa"/>
            <w:vAlign w:val="center"/>
          </w:tcPr>
          <w:p w:rsidR="00471FB9" w:rsidRPr="003F4386" w:rsidRDefault="00C123FD" w:rsidP="00694AA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hAnsi="Arial" w:cs="Arial"/>
                <w:b/>
                <w:i/>
                <w:sz w:val="20"/>
              </w:rPr>
              <w:t>V</w:t>
            </w:r>
          </w:p>
        </w:tc>
      </w:tr>
      <w:tr w:rsidR="00471FB9" w:rsidRPr="003F4386" w:rsidTr="00694AA3">
        <w:trPr>
          <w:trHeight w:val="592"/>
        </w:trPr>
        <w:tc>
          <w:tcPr>
            <w:tcW w:w="4503" w:type="dxa"/>
            <w:vAlign w:val="center"/>
          </w:tcPr>
          <w:p w:rsidR="00471FB9" w:rsidRPr="003F4386" w:rsidRDefault="00151209" w:rsidP="002260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Bent u 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="00471FB9" w:rsidRPr="003F4386">
              <w:rPr>
                <w:rFonts w:ascii="Arial" w:hAnsi="Arial" w:cs="Arial"/>
                <w:sz w:val="20"/>
              </w:rPr>
              <w:t xml:space="preserve"> gehuwd of gaan samenwonen?</w:t>
            </w:r>
          </w:p>
        </w:tc>
        <w:tc>
          <w:tcPr>
            <w:tcW w:w="3685" w:type="dxa"/>
            <w:vAlign w:val="center"/>
          </w:tcPr>
          <w:p w:rsidR="00471FB9" w:rsidRPr="003F4386" w:rsidRDefault="003C02AA" w:rsidP="00694AA3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Zo ja, </w:t>
            </w:r>
            <w:r w:rsidR="00694AA3">
              <w:rPr>
                <w:rFonts w:ascii="Arial" w:hAnsi="Arial" w:cs="Arial"/>
                <w:sz w:val="20"/>
              </w:rPr>
              <w:t xml:space="preserve">wat was de </w:t>
            </w:r>
            <w:r w:rsidR="002B7DB2">
              <w:rPr>
                <w:rFonts w:ascii="Arial" w:hAnsi="Arial" w:cs="Arial"/>
                <w:sz w:val="20"/>
              </w:rPr>
              <w:t>datum van</w:t>
            </w:r>
            <w:r w:rsidR="00471FB9" w:rsidRPr="003F4386">
              <w:rPr>
                <w:rFonts w:ascii="Arial" w:hAnsi="Arial" w:cs="Arial"/>
                <w:sz w:val="20"/>
              </w:rPr>
              <w:t xml:space="preserve"> huwelijk/</w:t>
            </w:r>
            <w:r w:rsidR="00BA43A6" w:rsidRPr="003F4386">
              <w:rPr>
                <w:rFonts w:ascii="Arial" w:hAnsi="Arial" w:cs="Arial"/>
                <w:sz w:val="20"/>
              </w:rPr>
              <w:t xml:space="preserve"> </w:t>
            </w:r>
            <w:r w:rsidR="00471FB9" w:rsidRPr="003F4386">
              <w:rPr>
                <w:rFonts w:ascii="Arial" w:hAnsi="Arial" w:cs="Arial"/>
                <w:sz w:val="20"/>
              </w:rPr>
              <w:t>samenwoning</w:t>
            </w:r>
            <w:r w:rsidR="00694AA3">
              <w:rPr>
                <w:rFonts w:ascii="Arial" w:hAnsi="Arial" w:cs="Arial"/>
                <w:sz w:val="20"/>
              </w:rPr>
              <w:t xml:space="preserve">: …  /  …  / ….                              </w:t>
            </w:r>
          </w:p>
        </w:tc>
        <w:tc>
          <w:tcPr>
            <w:tcW w:w="1024" w:type="dxa"/>
            <w:vAlign w:val="center"/>
          </w:tcPr>
          <w:p w:rsidR="00471FB9" w:rsidRPr="003F4386" w:rsidRDefault="00471FB9" w:rsidP="00694AA3">
            <w:pPr>
              <w:rPr>
                <w:rFonts w:ascii="Arial" w:hAnsi="Arial" w:cs="Arial"/>
                <w:sz w:val="20"/>
              </w:rPr>
            </w:pPr>
          </w:p>
        </w:tc>
      </w:tr>
      <w:tr w:rsidR="00471FB9" w:rsidRPr="003F4386" w:rsidTr="00694AA3">
        <w:trPr>
          <w:trHeight w:val="842"/>
        </w:trPr>
        <w:tc>
          <w:tcPr>
            <w:tcW w:w="4503" w:type="dxa"/>
            <w:vAlign w:val="center"/>
          </w:tcPr>
          <w:p w:rsidR="00471FB9" w:rsidRPr="003F4386" w:rsidRDefault="00471FB9" w:rsidP="00226075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Ingeval van samenwoning: </w:t>
            </w:r>
            <w:r w:rsidR="00BA43A6" w:rsidRPr="003F4386">
              <w:rPr>
                <w:rFonts w:ascii="Arial" w:hAnsi="Arial" w:cs="Arial"/>
                <w:sz w:val="20"/>
              </w:rPr>
              <w:t>was</w:t>
            </w:r>
            <w:r w:rsidR="00151209">
              <w:rPr>
                <w:rFonts w:ascii="Arial" w:hAnsi="Arial" w:cs="Arial"/>
                <w:sz w:val="20"/>
              </w:rPr>
              <w:t xml:space="preserve"> u heel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Pr="003F4386">
              <w:rPr>
                <w:rFonts w:ascii="Arial" w:hAnsi="Arial" w:cs="Arial"/>
                <w:sz w:val="20"/>
              </w:rPr>
              <w:t xml:space="preserve"> op hetzelfde adres ingeschreven in de gemeentelijke basisadministratie (GBA)</w:t>
            </w:r>
          </w:p>
        </w:tc>
        <w:tc>
          <w:tcPr>
            <w:tcW w:w="3685" w:type="dxa"/>
          </w:tcPr>
          <w:p w:rsidR="00694AA3" w:rsidRDefault="00694AA3" w:rsidP="00694AA3">
            <w:pPr>
              <w:rPr>
                <w:rFonts w:ascii="Arial" w:hAnsi="Arial" w:cs="Arial"/>
                <w:sz w:val="20"/>
              </w:rPr>
            </w:pPr>
          </w:p>
          <w:p w:rsidR="00471FB9" w:rsidRPr="003F4386" w:rsidRDefault="00694AA3" w:rsidP="00694AA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Zo nee</w:t>
            </w:r>
            <w:r w:rsidR="00A80854" w:rsidRPr="003F4386">
              <w:rPr>
                <w:rFonts w:ascii="Arial" w:hAnsi="Arial" w:cs="Arial"/>
                <w:sz w:val="20"/>
              </w:rPr>
              <w:t xml:space="preserve">, </w:t>
            </w:r>
            <w:r w:rsidR="002B7DB2">
              <w:rPr>
                <w:rFonts w:ascii="Arial" w:hAnsi="Arial" w:cs="Arial"/>
                <w:sz w:val="20"/>
              </w:rPr>
              <w:t xml:space="preserve">vermeld hier </w:t>
            </w:r>
            <w:r w:rsidR="00471FB9" w:rsidRPr="003F4386">
              <w:rPr>
                <w:rFonts w:ascii="Arial" w:hAnsi="Arial" w:cs="Arial"/>
                <w:sz w:val="20"/>
              </w:rPr>
              <w:t xml:space="preserve">datum </w:t>
            </w:r>
            <w:r w:rsidR="00BA43A6" w:rsidRPr="003F4386">
              <w:rPr>
                <w:rFonts w:ascii="Arial" w:hAnsi="Arial" w:cs="Arial"/>
                <w:sz w:val="20"/>
              </w:rPr>
              <w:t>inschrijving</w:t>
            </w:r>
            <w:r>
              <w:rPr>
                <w:rFonts w:ascii="Arial" w:hAnsi="Arial" w:cs="Arial"/>
                <w:sz w:val="20"/>
              </w:rPr>
              <w:t xml:space="preserve">: …  /  …  / ….                              </w:t>
            </w:r>
          </w:p>
        </w:tc>
        <w:tc>
          <w:tcPr>
            <w:tcW w:w="1024" w:type="dxa"/>
            <w:vAlign w:val="center"/>
          </w:tcPr>
          <w:p w:rsidR="00471FB9" w:rsidRPr="003F4386" w:rsidRDefault="00471FB9" w:rsidP="00694AA3">
            <w:pPr>
              <w:rPr>
                <w:rFonts w:ascii="Arial" w:hAnsi="Arial" w:cs="Arial"/>
                <w:sz w:val="20"/>
              </w:rPr>
            </w:pPr>
          </w:p>
        </w:tc>
      </w:tr>
      <w:tr w:rsidR="00471FB9" w:rsidRPr="003F4386" w:rsidTr="00694AA3">
        <w:trPr>
          <w:trHeight w:val="556"/>
        </w:trPr>
        <w:tc>
          <w:tcPr>
            <w:tcW w:w="4503" w:type="dxa"/>
            <w:vAlign w:val="center"/>
          </w:tcPr>
          <w:p w:rsidR="00471FB9" w:rsidRPr="003F4386" w:rsidRDefault="00471FB9" w:rsidP="00226075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Ingeval van </w:t>
            </w:r>
            <w:r w:rsidR="00151209">
              <w:rPr>
                <w:rFonts w:ascii="Arial" w:hAnsi="Arial" w:cs="Arial"/>
                <w:sz w:val="20"/>
              </w:rPr>
              <w:t>huwelijk: bent u 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Pr="003F4386">
              <w:rPr>
                <w:rFonts w:ascii="Arial" w:hAnsi="Arial" w:cs="Arial"/>
                <w:sz w:val="20"/>
              </w:rPr>
              <w:t xml:space="preserve"> getrouwd op huwelijkse voorwaarden?</w:t>
            </w:r>
          </w:p>
        </w:tc>
        <w:tc>
          <w:tcPr>
            <w:tcW w:w="3685" w:type="dxa"/>
            <w:vAlign w:val="center"/>
          </w:tcPr>
          <w:p w:rsidR="00471FB9" w:rsidRPr="003F4386" w:rsidRDefault="003C02AA" w:rsidP="00694AA3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Zo ja, </w:t>
            </w:r>
            <w:r w:rsidR="00471FB9" w:rsidRPr="003F4386">
              <w:rPr>
                <w:rFonts w:ascii="Arial" w:hAnsi="Arial" w:cs="Arial"/>
                <w:sz w:val="20"/>
              </w:rPr>
              <w:t>kopie van de</w:t>
            </w:r>
            <w:r w:rsidR="00BA43A6" w:rsidRPr="003F4386">
              <w:rPr>
                <w:rFonts w:ascii="Arial" w:hAnsi="Arial" w:cs="Arial"/>
                <w:sz w:val="20"/>
              </w:rPr>
              <w:t xml:space="preserve"> voorwaarden</w:t>
            </w:r>
            <w:r w:rsidR="00471FB9" w:rsidRPr="003F4386">
              <w:rPr>
                <w:rFonts w:ascii="Arial" w:hAnsi="Arial" w:cs="Arial"/>
                <w:sz w:val="20"/>
              </w:rPr>
              <w:t xml:space="preserve"> (tenzij u dit al eerder heeft gedaan</w:t>
            </w:r>
            <w:r w:rsidR="00694AA3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024" w:type="dxa"/>
            <w:vAlign w:val="center"/>
          </w:tcPr>
          <w:p w:rsidR="00471FB9" w:rsidRPr="003F4386" w:rsidRDefault="00471FB9" w:rsidP="00694AA3">
            <w:pPr>
              <w:rPr>
                <w:rFonts w:ascii="Arial" w:hAnsi="Arial" w:cs="Arial"/>
                <w:sz w:val="20"/>
              </w:rPr>
            </w:pPr>
          </w:p>
        </w:tc>
      </w:tr>
      <w:tr w:rsidR="00471FB9" w:rsidRPr="003F4386" w:rsidTr="00694AA3">
        <w:trPr>
          <w:trHeight w:val="975"/>
        </w:trPr>
        <w:tc>
          <w:tcPr>
            <w:tcW w:w="4503" w:type="dxa"/>
            <w:vAlign w:val="center"/>
          </w:tcPr>
          <w:p w:rsidR="00471FB9" w:rsidRPr="003F4386" w:rsidRDefault="00151209" w:rsidP="0022607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Bent u in 201</w:t>
            </w:r>
            <w:r w:rsidR="00874EB7">
              <w:rPr>
                <w:rFonts w:ascii="Arial" w:hAnsi="Arial" w:cs="Arial"/>
                <w:sz w:val="20"/>
              </w:rPr>
              <w:t xml:space="preserve">9 </w:t>
            </w:r>
            <w:r w:rsidR="00471FB9" w:rsidRPr="003F4386">
              <w:rPr>
                <w:rFonts w:ascii="Arial" w:hAnsi="Arial" w:cs="Arial"/>
                <w:sz w:val="20"/>
              </w:rPr>
              <w:t>gescheiden, duurzaam gescheiden gaan leven of is de samenwoning geëindigd?</w:t>
            </w:r>
          </w:p>
        </w:tc>
        <w:tc>
          <w:tcPr>
            <w:tcW w:w="3685" w:type="dxa"/>
            <w:vAlign w:val="center"/>
          </w:tcPr>
          <w:p w:rsidR="00471FB9" w:rsidRPr="003F4386" w:rsidRDefault="003C02AA" w:rsidP="00694AA3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Zo ja, </w:t>
            </w:r>
            <w:r w:rsidR="00694AA3">
              <w:rPr>
                <w:rFonts w:ascii="Arial" w:hAnsi="Arial" w:cs="Arial"/>
                <w:sz w:val="20"/>
              </w:rPr>
              <w:t>wat was</w:t>
            </w:r>
            <w:r w:rsidR="002B7DB2">
              <w:rPr>
                <w:rFonts w:ascii="Arial" w:hAnsi="Arial" w:cs="Arial"/>
                <w:sz w:val="20"/>
              </w:rPr>
              <w:t xml:space="preserve"> </w:t>
            </w:r>
            <w:r w:rsidR="00471FB9" w:rsidRPr="003F4386">
              <w:rPr>
                <w:rFonts w:ascii="Arial" w:hAnsi="Arial" w:cs="Arial"/>
                <w:sz w:val="20"/>
              </w:rPr>
              <w:t xml:space="preserve">de datum van de scheiding </w:t>
            </w:r>
            <w:r w:rsidR="00BA43A6" w:rsidRPr="003F4386">
              <w:rPr>
                <w:rFonts w:ascii="Arial" w:hAnsi="Arial" w:cs="Arial"/>
                <w:sz w:val="20"/>
              </w:rPr>
              <w:t>en/</w:t>
            </w:r>
            <w:r w:rsidR="00803D04">
              <w:rPr>
                <w:rFonts w:ascii="Arial" w:hAnsi="Arial" w:cs="Arial"/>
                <w:sz w:val="20"/>
              </w:rPr>
              <w:t>of einde samenwoning</w:t>
            </w:r>
            <w:r w:rsidR="00694AA3">
              <w:rPr>
                <w:rFonts w:ascii="Arial" w:hAnsi="Arial" w:cs="Arial"/>
                <w:sz w:val="20"/>
              </w:rPr>
              <w:t xml:space="preserve">:      …  /  …  / ….                              </w:t>
            </w:r>
          </w:p>
        </w:tc>
        <w:tc>
          <w:tcPr>
            <w:tcW w:w="1024" w:type="dxa"/>
            <w:vAlign w:val="center"/>
          </w:tcPr>
          <w:p w:rsidR="00471FB9" w:rsidRPr="003F4386" w:rsidRDefault="00471FB9" w:rsidP="00694AA3">
            <w:pPr>
              <w:rPr>
                <w:rFonts w:ascii="Arial" w:hAnsi="Arial" w:cs="Arial"/>
                <w:sz w:val="20"/>
              </w:rPr>
            </w:pPr>
          </w:p>
        </w:tc>
      </w:tr>
    </w:tbl>
    <w:p w:rsidR="00F16A86" w:rsidRPr="003F4386" w:rsidRDefault="00F16A86" w:rsidP="00602591">
      <w:pPr>
        <w:rPr>
          <w:rFonts w:ascii="Arial" w:hAnsi="Arial" w:cs="Arial"/>
          <w:sz w:val="20"/>
        </w:rPr>
      </w:pPr>
    </w:p>
    <w:p w:rsidR="00BA43A6" w:rsidRPr="003F4386" w:rsidRDefault="00B34FDC" w:rsidP="00602591">
      <w:pPr>
        <w:rPr>
          <w:rFonts w:ascii="Arial" w:hAnsi="Arial" w:cs="Arial"/>
          <w:b/>
          <w:i/>
          <w:sz w:val="20"/>
        </w:rPr>
      </w:pPr>
      <w:r w:rsidRPr="003F4386">
        <w:rPr>
          <w:rFonts w:ascii="Arial" w:hAnsi="Arial" w:cs="Arial"/>
          <w:b/>
          <w:i/>
          <w:sz w:val="20"/>
        </w:rPr>
        <w:t>Kinderen</w:t>
      </w:r>
    </w:p>
    <w:p w:rsidR="00BA43A6" w:rsidRDefault="00B34FDC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Als u thuiswonende kinderen heeft, vul dan hieronder hun voorletters, geboortenaam en BSN (voorheen: het sofinummer) in:</w:t>
      </w:r>
    </w:p>
    <w:p w:rsidR="00694AA3" w:rsidRPr="00694AA3" w:rsidRDefault="00694AA3" w:rsidP="00602591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2528"/>
        <w:gridCol w:w="4045"/>
      </w:tblGrid>
      <w:tr w:rsidR="00B34FDC" w:rsidRPr="003F4386" w:rsidTr="00694AA3">
        <w:trPr>
          <w:trHeight w:val="383"/>
        </w:trPr>
        <w:tc>
          <w:tcPr>
            <w:tcW w:w="2518" w:type="dxa"/>
            <w:vAlign w:val="center"/>
          </w:tcPr>
          <w:p w:rsidR="00B34FDC" w:rsidRPr="00694AA3" w:rsidRDefault="00B34FDC" w:rsidP="00694AA3">
            <w:pPr>
              <w:rPr>
                <w:rFonts w:ascii="Arial" w:hAnsi="Arial" w:cs="Arial"/>
                <w:b/>
                <w:sz w:val="20"/>
              </w:rPr>
            </w:pPr>
            <w:r w:rsidRPr="00694AA3">
              <w:rPr>
                <w:rFonts w:ascii="Arial" w:hAnsi="Arial" w:cs="Arial"/>
                <w:b/>
                <w:sz w:val="20"/>
              </w:rPr>
              <w:t>Voorletter</w:t>
            </w:r>
            <w:r w:rsidR="00694AA3" w:rsidRPr="00694AA3">
              <w:rPr>
                <w:rFonts w:ascii="Arial" w:hAnsi="Arial" w:cs="Arial"/>
                <w:b/>
                <w:sz w:val="20"/>
              </w:rPr>
              <w:t>(s)</w:t>
            </w:r>
          </w:p>
        </w:tc>
        <w:tc>
          <w:tcPr>
            <w:tcW w:w="2552" w:type="dxa"/>
            <w:vAlign w:val="center"/>
          </w:tcPr>
          <w:p w:rsidR="00B34FDC" w:rsidRPr="00694AA3" w:rsidRDefault="00694AA3" w:rsidP="00694AA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</w:t>
            </w:r>
            <w:r w:rsidR="00B34FDC" w:rsidRPr="00694AA3">
              <w:rPr>
                <w:rFonts w:ascii="Arial" w:hAnsi="Arial" w:cs="Arial"/>
                <w:b/>
                <w:sz w:val="20"/>
              </w:rPr>
              <w:t xml:space="preserve">eboortedatum </w:t>
            </w:r>
          </w:p>
        </w:tc>
        <w:tc>
          <w:tcPr>
            <w:tcW w:w="4142" w:type="dxa"/>
            <w:vAlign w:val="center"/>
          </w:tcPr>
          <w:p w:rsidR="00B34FDC" w:rsidRPr="00694AA3" w:rsidRDefault="00B34FDC" w:rsidP="00694AA3">
            <w:pPr>
              <w:rPr>
                <w:rFonts w:ascii="Arial" w:hAnsi="Arial" w:cs="Arial"/>
                <w:b/>
                <w:sz w:val="20"/>
              </w:rPr>
            </w:pPr>
            <w:r w:rsidRPr="00694AA3">
              <w:rPr>
                <w:rFonts w:ascii="Arial" w:hAnsi="Arial" w:cs="Arial"/>
                <w:b/>
                <w:sz w:val="20"/>
              </w:rPr>
              <w:t>BSN</w:t>
            </w:r>
          </w:p>
        </w:tc>
      </w:tr>
      <w:tr w:rsidR="00B34FDC" w:rsidRPr="003F4386" w:rsidTr="00694AA3">
        <w:tc>
          <w:tcPr>
            <w:tcW w:w="2518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552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4142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34FDC" w:rsidRPr="003F4386" w:rsidTr="00694AA3">
        <w:tc>
          <w:tcPr>
            <w:tcW w:w="2518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2552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  <w:tc>
          <w:tcPr>
            <w:tcW w:w="4142" w:type="dxa"/>
          </w:tcPr>
          <w:p w:rsidR="00B34FDC" w:rsidRPr="00694AA3" w:rsidRDefault="00B34FDC" w:rsidP="006A014D">
            <w:pPr>
              <w:rPr>
                <w:rFonts w:ascii="Arial" w:hAnsi="Arial" w:cs="Arial"/>
                <w:sz w:val="32"/>
                <w:szCs w:val="32"/>
              </w:rPr>
            </w:pPr>
            <w:r w:rsidRPr="00694AA3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:rsidR="00B34FDC" w:rsidRPr="003F4386" w:rsidRDefault="00B34FDC" w:rsidP="00602591">
      <w:pPr>
        <w:rPr>
          <w:rFonts w:ascii="Arial" w:hAnsi="Arial" w:cs="Arial"/>
          <w:sz w:val="20"/>
        </w:rPr>
      </w:pPr>
    </w:p>
    <w:p w:rsidR="008F5049" w:rsidRPr="003F4386" w:rsidRDefault="00B34FDC" w:rsidP="00602591">
      <w:pPr>
        <w:rPr>
          <w:rFonts w:ascii="Arial" w:hAnsi="Arial" w:cs="Arial"/>
          <w:b/>
          <w:sz w:val="20"/>
        </w:rPr>
      </w:pPr>
      <w:r w:rsidRPr="003F4386">
        <w:rPr>
          <w:rFonts w:ascii="Arial" w:hAnsi="Arial" w:cs="Arial"/>
          <w:b/>
          <w:sz w:val="20"/>
        </w:rPr>
        <w:t>Inkomens</w:t>
      </w:r>
      <w:r w:rsidR="00893F4A" w:rsidRPr="003F4386">
        <w:rPr>
          <w:rFonts w:ascii="Arial" w:hAnsi="Arial" w:cs="Arial"/>
          <w:b/>
          <w:sz w:val="20"/>
        </w:rPr>
        <w:t>gegevens</w:t>
      </w:r>
    </w:p>
    <w:p w:rsidR="008F5049" w:rsidRPr="003F4386" w:rsidRDefault="00D33213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 xml:space="preserve">Hierna vindt u de inkomensgegevens die van </w:t>
      </w:r>
      <w:r w:rsidR="00540CBD" w:rsidRPr="003F4386">
        <w:rPr>
          <w:rFonts w:ascii="Arial" w:hAnsi="Arial" w:cs="Arial"/>
          <w:sz w:val="20"/>
        </w:rPr>
        <w:t>belang</w:t>
      </w:r>
      <w:r w:rsidRPr="003F4386">
        <w:rPr>
          <w:rFonts w:ascii="Arial" w:hAnsi="Arial" w:cs="Arial"/>
          <w:sz w:val="20"/>
        </w:rPr>
        <w:t xml:space="preserve"> zijn voor de aangifte. Stuur </w:t>
      </w:r>
      <w:r w:rsidR="00540CBD" w:rsidRPr="003F4386">
        <w:rPr>
          <w:rFonts w:ascii="Arial" w:hAnsi="Arial" w:cs="Arial"/>
          <w:sz w:val="20"/>
        </w:rPr>
        <w:t>de inkomens</w:t>
      </w:r>
      <w:r w:rsidR="00694AA3">
        <w:rPr>
          <w:rFonts w:ascii="Arial" w:hAnsi="Arial" w:cs="Arial"/>
          <w:sz w:val="20"/>
        </w:rPr>
        <w:t>-</w:t>
      </w:r>
      <w:r w:rsidR="00540CBD" w:rsidRPr="003F4386">
        <w:rPr>
          <w:rFonts w:ascii="Arial" w:hAnsi="Arial" w:cs="Arial"/>
          <w:sz w:val="20"/>
        </w:rPr>
        <w:t>gegevens mee die op</w:t>
      </w:r>
      <w:r w:rsidRPr="003F4386">
        <w:rPr>
          <w:rFonts w:ascii="Arial" w:hAnsi="Arial" w:cs="Arial"/>
          <w:sz w:val="20"/>
        </w:rPr>
        <w:t xml:space="preserve"> u (en uw partner</w:t>
      </w:r>
      <w:r w:rsidR="00540CBD" w:rsidRPr="003F4386">
        <w:rPr>
          <w:rFonts w:ascii="Arial" w:hAnsi="Arial" w:cs="Arial"/>
          <w:sz w:val="20"/>
        </w:rPr>
        <w:t>)</w:t>
      </w:r>
      <w:r w:rsidRPr="003F4386">
        <w:rPr>
          <w:rFonts w:ascii="Arial" w:hAnsi="Arial" w:cs="Arial"/>
          <w:sz w:val="20"/>
        </w:rPr>
        <w:t xml:space="preserve"> van toepassing zi</w:t>
      </w:r>
      <w:r w:rsidR="00A80854" w:rsidRPr="003F4386">
        <w:rPr>
          <w:rFonts w:ascii="Arial" w:hAnsi="Arial" w:cs="Arial"/>
          <w:sz w:val="20"/>
        </w:rPr>
        <w:t xml:space="preserve">jn en vink dit af in de rechter </w:t>
      </w:r>
      <w:r w:rsidRPr="003F4386">
        <w:rPr>
          <w:rFonts w:ascii="Arial" w:hAnsi="Arial" w:cs="Arial"/>
          <w:sz w:val="20"/>
        </w:rPr>
        <w:t>kolom.</w:t>
      </w:r>
    </w:p>
    <w:p w:rsidR="00B718B7" w:rsidRPr="00694AA3" w:rsidRDefault="00B718B7" w:rsidP="00602591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2"/>
        <w:gridCol w:w="1008"/>
      </w:tblGrid>
      <w:tr w:rsidR="00490B93" w:rsidRPr="002507D2" w:rsidTr="00694AA3">
        <w:trPr>
          <w:trHeight w:val="386"/>
        </w:trPr>
        <w:tc>
          <w:tcPr>
            <w:tcW w:w="8188" w:type="dxa"/>
            <w:vAlign w:val="center"/>
          </w:tcPr>
          <w:p w:rsidR="00490B93" w:rsidRPr="002507D2" w:rsidRDefault="00490B93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2507D2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24" w:type="dxa"/>
            <w:vAlign w:val="center"/>
          </w:tcPr>
          <w:p w:rsidR="00490B93" w:rsidRPr="00694AA3" w:rsidRDefault="00C123FD" w:rsidP="00694AA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0"/>
              </w:rPr>
              <w:t>V</w:t>
            </w: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Jaaropgaven (loon, pensioen, lijfrente-uitkering, sociale zekerheidsuitkering etc.)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0E63" w:rsidRPr="002507D2" w:rsidTr="00694AA3">
        <w:tc>
          <w:tcPr>
            <w:tcW w:w="8188" w:type="dxa"/>
            <w:vAlign w:val="center"/>
          </w:tcPr>
          <w:p w:rsidR="00890E63" w:rsidRPr="002507D2" w:rsidRDefault="00890E6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Jaarcijfers van uw winst uit onderneming</w:t>
            </w:r>
          </w:p>
        </w:tc>
        <w:tc>
          <w:tcPr>
            <w:tcW w:w="1024" w:type="dxa"/>
          </w:tcPr>
          <w:p w:rsidR="00890E63" w:rsidRPr="00694AA3" w:rsidRDefault="00890E6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 xml:space="preserve">De verklaring geen privégebruik </w:t>
            </w:r>
            <w:r w:rsidR="003C02AA" w:rsidRPr="002507D2">
              <w:rPr>
                <w:rFonts w:ascii="Arial" w:hAnsi="Arial" w:cs="Arial"/>
                <w:sz w:val="20"/>
              </w:rPr>
              <w:t xml:space="preserve">van de Belastingdienst voor </w:t>
            </w:r>
            <w:r w:rsidRPr="002507D2">
              <w:rPr>
                <w:rFonts w:ascii="Arial" w:hAnsi="Arial" w:cs="Arial"/>
                <w:sz w:val="20"/>
              </w:rPr>
              <w:t xml:space="preserve">een auto van de zaak 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Sluitende rittenadministr</w:t>
            </w:r>
            <w:r w:rsidR="003C02AA" w:rsidRPr="002507D2">
              <w:rPr>
                <w:rFonts w:ascii="Arial" w:hAnsi="Arial" w:cs="Arial"/>
                <w:sz w:val="20"/>
              </w:rPr>
              <w:t>atie bij minder dan 500</w:t>
            </w:r>
            <w:r w:rsidR="00ED34FD" w:rsidRPr="002507D2">
              <w:rPr>
                <w:rFonts w:ascii="Arial" w:hAnsi="Arial" w:cs="Arial"/>
                <w:sz w:val="20"/>
              </w:rPr>
              <w:t xml:space="preserve"> </w:t>
            </w:r>
            <w:r w:rsidR="003C02AA" w:rsidRPr="002507D2">
              <w:rPr>
                <w:rFonts w:ascii="Arial" w:hAnsi="Arial" w:cs="Arial"/>
                <w:sz w:val="20"/>
              </w:rPr>
              <w:t>km privégebruik</w:t>
            </w:r>
            <w:r w:rsidR="00B718B7" w:rsidRPr="002507D2">
              <w:rPr>
                <w:rFonts w:ascii="Arial" w:hAnsi="Arial" w:cs="Arial"/>
                <w:sz w:val="20"/>
              </w:rPr>
              <w:t>*)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 xml:space="preserve">Specificatie van de </w:t>
            </w:r>
            <w:r w:rsidR="00890E63" w:rsidRPr="002507D2">
              <w:rPr>
                <w:rFonts w:ascii="Arial" w:hAnsi="Arial" w:cs="Arial"/>
                <w:sz w:val="20"/>
              </w:rPr>
              <w:t xml:space="preserve">kosten en </w:t>
            </w:r>
            <w:r w:rsidRPr="002507D2">
              <w:rPr>
                <w:rFonts w:ascii="Arial" w:hAnsi="Arial" w:cs="Arial"/>
                <w:sz w:val="20"/>
              </w:rPr>
              <w:t xml:space="preserve">inkomsten </w:t>
            </w:r>
            <w:r w:rsidR="00B718B7" w:rsidRPr="002507D2">
              <w:rPr>
                <w:rFonts w:ascii="Arial" w:hAnsi="Arial" w:cs="Arial"/>
                <w:sz w:val="20"/>
              </w:rPr>
              <w:t>uit andere werkzaamheden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Opgenomen levensloopverlof of ouderschapsverlof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0B93" w:rsidRPr="002507D2" w:rsidTr="00694AA3">
        <w:tc>
          <w:tcPr>
            <w:tcW w:w="8188" w:type="dxa"/>
            <w:vAlign w:val="center"/>
          </w:tcPr>
          <w:p w:rsidR="00490B93" w:rsidRPr="002507D2" w:rsidRDefault="00490B9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Ontvangen partneralimentatie</w:t>
            </w:r>
          </w:p>
        </w:tc>
        <w:tc>
          <w:tcPr>
            <w:tcW w:w="1024" w:type="dxa"/>
          </w:tcPr>
          <w:p w:rsidR="00490B93" w:rsidRPr="00694AA3" w:rsidRDefault="00490B93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64CD5" w:rsidRPr="002507D2" w:rsidTr="00694AA3">
        <w:tc>
          <w:tcPr>
            <w:tcW w:w="8188" w:type="dxa"/>
            <w:vAlign w:val="center"/>
          </w:tcPr>
          <w:p w:rsidR="00B64CD5" w:rsidRPr="002507D2" w:rsidRDefault="00B64CD5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2507D2">
              <w:rPr>
                <w:rFonts w:ascii="Arial" w:hAnsi="Arial" w:cs="Arial"/>
                <w:sz w:val="20"/>
              </w:rPr>
              <w:t>Opgave van uitkering uit kapitaalverzekering</w:t>
            </w:r>
          </w:p>
        </w:tc>
        <w:tc>
          <w:tcPr>
            <w:tcW w:w="1024" w:type="dxa"/>
          </w:tcPr>
          <w:p w:rsidR="00B64CD5" w:rsidRPr="00694AA3" w:rsidRDefault="00B64CD5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40DD9" w:rsidRPr="002507D2" w:rsidRDefault="00140DD9" w:rsidP="00602591">
      <w:pPr>
        <w:rPr>
          <w:rFonts w:ascii="Arial" w:hAnsi="Arial" w:cs="Arial"/>
          <w:sz w:val="20"/>
        </w:rPr>
      </w:pPr>
    </w:p>
    <w:p w:rsidR="00180A5B" w:rsidRDefault="00140DD9" w:rsidP="00602591">
      <w:pPr>
        <w:rPr>
          <w:rFonts w:ascii="Arial" w:hAnsi="Arial" w:cs="Arial"/>
          <w:sz w:val="20"/>
        </w:rPr>
      </w:pPr>
      <w:r w:rsidRPr="002507D2">
        <w:rPr>
          <w:rFonts w:ascii="Arial" w:hAnsi="Arial" w:cs="Arial"/>
          <w:sz w:val="20"/>
        </w:rPr>
        <w:t>*)</w:t>
      </w:r>
      <w:r w:rsidR="00D25226" w:rsidRPr="002507D2">
        <w:rPr>
          <w:rFonts w:ascii="Arial" w:hAnsi="Arial" w:cs="Arial"/>
          <w:sz w:val="20"/>
        </w:rPr>
        <w:t xml:space="preserve"> </w:t>
      </w:r>
      <w:r w:rsidR="00893F4A" w:rsidRPr="002507D2">
        <w:rPr>
          <w:rFonts w:ascii="Arial" w:hAnsi="Arial" w:cs="Arial"/>
          <w:sz w:val="20"/>
        </w:rPr>
        <w:t>U kunt hiervoor gebruikmaken van de goedgekeurde rittenadministratie van ons kantoor.</w:t>
      </w:r>
    </w:p>
    <w:p w:rsidR="00ED34FD" w:rsidRPr="003F4386" w:rsidRDefault="00874EB7" w:rsidP="00874EB7">
      <w:pPr>
        <w:tabs>
          <w:tab w:val="left" w:pos="150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490B93" w:rsidRPr="00AC56EA" w:rsidRDefault="00490B93" w:rsidP="00602591">
      <w:pPr>
        <w:rPr>
          <w:rFonts w:ascii="Arial" w:hAnsi="Arial" w:cs="Arial"/>
          <w:b/>
          <w:sz w:val="20"/>
        </w:rPr>
      </w:pPr>
      <w:r w:rsidRPr="00AC56EA">
        <w:rPr>
          <w:rFonts w:ascii="Arial" w:hAnsi="Arial" w:cs="Arial"/>
          <w:b/>
          <w:sz w:val="20"/>
        </w:rPr>
        <w:t>Eigen woning</w:t>
      </w:r>
    </w:p>
    <w:p w:rsidR="00E82866" w:rsidRPr="00AC56EA" w:rsidRDefault="00D33213" w:rsidP="00602591">
      <w:pPr>
        <w:rPr>
          <w:rFonts w:ascii="Arial" w:hAnsi="Arial" w:cs="Arial"/>
          <w:sz w:val="20"/>
        </w:rPr>
      </w:pPr>
      <w:r w:rsidRPr="00AC56EA">
        <w:rPr>
          <w:rFonts w:ascii="Arial" w:hAnsi="Arial" w:cs="Arial"/>
          <w:sz w:val="20"/>
        </w:rPr>
        <w:lastRenderedPageBreak/>
        <w:t xml:space="preserve">Heeft u </w:t>
      </w:r>
      <w:r w:rsidR="00A80854" w:rsidRPr="00AC56EA">
        <w:rPr>
          <w:rFonts w:ascii="Arial" w:hAnsi="Arial" w:cs="Arial"/>
          <w:sz w:val="20"/>
        </w:rPr>
        <w:t xml:space="preserve">een </w:t>
      </w:r>
      <w:r w:rsidRPr="00AC56EA">
        <w:rPr>
          <w:rFonts w:ascii="Arial" w:hAnsi="Arial" w:cs="Arial"/>
          <w:sz w:val="20"/>
        </w:rPr>
        <w:t xml:space="preserve">eigen woning? Stuur </w:t>
      </w:r>
      <w:r w:rsidR="00180A5B" w:rsidRPr="00AC56EA">
        <w:rPr>
          <w:rFonts w:ascii="Arial" w:hAnsi="Arial" w:cs="Arial"/>
          <w:sz w:val="20"/>
        </w:rPr>
        <w:t>dan de volgende gegevens</w:t>
      </w:r>
      <w:r w:rsidR="00540CBD" w:rsidRPr="00AC56EA">
        <w:rPr>
          <w:rFonts w:ascii="Arial" w:hAnsi="Arial" w:cs="Arial"/>
          <w:sz w:val="20"/>
        </w:rPr>
        <w:t xml:space="preserve"> mee die op uw situatie van</w:t>
      </w:r>
      <w:r w:rsidR="00180A5B" w:rsidRPr="00AC56EA">
        <w:rPr>
          <w:rFonts w:ascii="Arial" w:hAnsi="Arial" w:cs="Arial"/>
          <w:sz w:val="20"/>
        </w:rPr>
        <w:t xml:space="preserve"> toepassing zijn </w:t>
      </w:r>
      <w:r w:rsidR="00A80854" w:rsidRPr="00AC56EA">
        <w:rPr>
          <w:rFonts w:ascii="Arial" w:hAnsi="Arial" w:cs="Arial"/>
          <w:sz w:val="20"/>
        </w:rPr>
        <w:t xml:space="preserve">en vink dit af in de rechter </w:t>
      </w:r>
      <w:r w:rsidRPr="00AC56EA">
        <w:rPr>
          <w:rFonts w:ascii="Arial" w:hAnsi="Arial" w:cs="Arial"/>
          <w:sz w:val="20"/>
        </w:rPr>
        <w:t xml:space="preserve">kolom. </w:t>
      </w:r>
    </w:p>
    <w:p w:rsidR="00E82866" w:rsidRPr="00AC56EA" w:rsidRDefault="00E82866" w:rsidP="0060259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2"/>
        <w:gridCol w:w="1008"/>
      </w:tblGrid>
      <w:tr w:rsidR="00A44D7D" w:rsidRPr="00AC56EA" w:rsidTr="00694AA3">
        <w:trPr>
          <w:trHeight w:val="416"/>
        </w:trPr>
        <w:tc>
          <w:tcPr>
            <w:tcW w:w="8188" w:type="dxa"/>
            <w:vAlign w:val="center"/>
          </w:tcPr>
          <w:p w:rsidR="00A44D7D" w:rsidRPr="00AC56EA" w:rsidRDefault="00A44D7D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AC56EA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24" w:type="dxa"/>
            <w:vAlign w:val="center"/>
          </w:tcPr>
          <w:p w:rsidR="00A44D7D" w:rsidRPr="00694AA3" w:rsidRDefault="00C123FD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0"/>
              </w:rPr>
              <w:t xml:space="preserve">     V</w:t>
            </w: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WOZ-waarde van uw eigen woning peildatum 1 januari 201</w:t>
            </w:r>
            <w:r w:rsidR="00874EB7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Bij tijdelijk twee eigen woningen ook de WOZ-waarde van de leegstaande woning*)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Opgave periode van verhuur bij tijdelijke verhuur voormalige eigen woning*)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Jaaropgave(n) hypotheekgegevens (evt. van beide woningen)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Bij hypotheekverhoging voor onderhoud of verbouwing: de nota’s van de kosten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00A2E" w:rsidRPr="00AC56EA" w:rsidTr="00694AA3">
        <w:trPr>
          <w:trHeight w:val="603"/>
        </w:trPr>
        <w:tc>
          <w:tcPr>
            <w:tcW w:w="8188" w:type="dxa"/>
            <w:vAlign w:val="center"/>
          </w:tcPr>
          <w:p w:rsidR="00500A2E" w:rsidRPr="00EB5AEE" w:rsidRDefault="00694AA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</w:t>
            </w:r>
            <w:r w:rsidR="00151209">
              <w:rPr>
                <w:rFonts w:ascii="Arial" w:hAnsi="Arial" w:cs="Arial"/>
                <w:sz w:val="20"/>
              </w:rPr>
              <w:t xml:space="preserve">eeft </w:t>
            </w:r>
            <w:r>
              <w:rPr>
                <w:rFonts w:ascii="Arial" w:hAnsi="Arial" w:cs="Arial"/>
                <w:sz w:val="20"/>
              </w:rPr>
              <w:t xml:space="preserve">u </w:t>
            </w:r>
            <w:r w:rsidR="00151209">
              <w:rPr>
                <w:rFonts w:ascii="Arial" w:hAnsi="Arial" w:cs="Arial"/>
                <w:sz w:val="20"/>
              </w:rPr>
              <w:t>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="00500A2E" w:rsidRPr="00EB5AEE">
              <w:rPr>
                <w:rFonts w:ascii="Arial" w:hAnsi="Arial" w:cs="Arial"/>
                <w:sz w:val="20"/>
              </w:rPr>
              <w:t xml:space="preserve"> voor het eerst een eigen </w:t>
            </w:r>
            <w:r w:rsidR="001027C9">
              <w:rPr>
                <w:rFonts w:ascii="Arial" w:hAnsi="Arial" w:cs="Arial"/>
                <w:sz w:val="20"/>
              </w:rPr>
              <w:t xml:space="preserve">woning </w:t>
            </w:r>
            <w:r w:rsidR="00500A2E" w:rsidRPr="00EB5AEE">
              <w:rPr>
                <w:rFonts w:ascii="Arial" w:hAnsi="Arial" w:cs="Arial"/>
                <w:sz w:val="20"/>
              </w:rPr>
              <w:t>gekocht of u heeft een bestaande hypotheek verhoogd**)</w:t>
            </w:r>
            <w:r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1024" w:type="dxa"/>
          </w:tcPr>
          <w:p w:rsidR="00500A2E" w:rsidRPr="00694AA3" w:rsidRDefault="00500A2E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Opgave van het sal</w:t>
            </w:r>
            <w:r w:rsidR="009761AC" w:rsidRPr="00AC56EA">
              <w:rPr>
                <w:rFonts w:ascii="Arial" w:hAnsi="Arial" w:cs="Arial"/>
                <w:sz w:val="20"/>
              </w:rPr>
              <w:t xml:space="preserve">do op de </w:t>
            </w:r>
            <w:r w:rsidRPr="00AC56EA">
              <w:rPr>
                <w:rFonts w:ascii="Arial" w:hAnsi="Arial" w:cs="Arial"/>
                <w:sz w:val="20"/>
              </w:rPr>
              <w:t>kapitaalverzekering eigen woning (KEW)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 xml:space="preserve">Opgave van het saldo </w:t>
            </w:r>
            <w:r w:rsidR="009761AC" w:rsidRPr="00AC56EA">
              <w:rPr>
                <w:rFonts w:ascii="Arial" w:hAnsi="Arial" w:cs="Arial"/>
                <w:sz w:val="20"/>
              </w:rPr>
              <w:t xml:space="preserve">op de </w:t>
            </w:r>
            <w:r w:rsidRPr="00AC56EA">
              <w:rPr>
                <w:rFonts w:ascii="Arial" w:hAnsi="Arial" w:cs="Arial"/>
                <w:sz w:val="20"/>
              </w:rPr>
              <w:t>spaarrekening eigen woning (SEW)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O</w:t>
            </w:r>
            <w:r w:rsidR="009761AC" w:rsidRPr="00AC56EA">
              <w:rPr>
                <w:rFonts w:ascii="Arial" w:hAnsi="Arial" w:cs="Arial"/>
                <w:sz w:val="20"/>
              </w:rPr>
              <w:t>pgave van de waarde van het</w:t>
            </w:r>
            <w:r w:rsidRPr="00AC56EA">
              <w:rPr>
                <w:rFonts w:ascii="Arial" w:hAnsi="Arial" w:cs="Arial"/>
                <w:sz w:val="20"/>
              </w:rPr>
              <w:t xml:space="preserve"> beleggingsrecht eigen woning (BEW)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 xml:space="preserve">Opgave </w:t>
            </w:r>
            <w:r w:rsidR="009761AC" w:rsidRPr="00AC56EA">
              <w:rPr>
                <w:rFonts w:ascii="Arial" w:hAnsi="Arial" w:cs="Arial"/>
                <w:sz w:val="20"/>
              </w:rPr>
              <w:t xml:space="preserve">van de </w:t>
            </w:r>
            <w:r w:rsidRPr="00AC56EA">
              <w:rPr>
                <w:rFonts w:ascii="Arial" w:hAnsi="Arial" w:cs="Arial"/>
                <w:sz w:val="20"/>
              </w:rPr>
              <w:t>betaalde erfpachtcanon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Bij aan- of verkoop de afrekening van de notaris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c>
          <w:tcPr>
            <w:tcW w:w="8188" w:type="dxa"/>
            <w:vAlign w:val="center"/>
          </w:tcPr>
          <w:p w:rsidR="00A44D7D" w:rsidRPr="00AC56EA" w:rsidRDefault="00A44D7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Bij aan- en verkoop de afrekening van de taxatiekosten van de makelaar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44D7D" w:rsidRPr="00AC56EA" w:rsidTr="00694AA3">
        <w:trPr>
          <w:trHeight w:val="554"/>
        </w:trPr>
        <w:tc>
          <w:tcPr>
            <w:tcW w:w="8188" w:type="dxa"/>
            <w:vAlign w:val="center"/>
          </w:tcPr>
          <w:p w:rsidR="00A44D7D" w:rsidRPr="00AC56EA" w:rsidRDefault="0059099D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AC56EA">
              <w:rPr>
                <w:rFonts w:ascii="Arial" w:hAnsi="Arial" w:cs="Arial"/>
                <w:sz w:val="20"/>
              </w:rPr>
              <w:t>B</w:t>
            </w:r>
            <w:r w:rsidR="00A44D7D" w:rsidRPr="00AC56EA">
              <w:rPr>
                <w:rFonts w:ascii="Arial" w:hAnsi="Arial" w:cs="Arial"/>
                <w:sz w:val="20"/>
              </w:rPr>
              <w:t>ij aan- en verkoop</w:t>
            </w:r>
            <w:r w:rsidRPr="00AC56EA">
              <w:rPr>
                <w:rFonts w:ascii="Arial" w:hAnsi="Arial" w:cs="Arial"/>
                <w:sz w:val="20"/>
              </w:rPr>
              <w:t xml:space="preserve"> andere kosten</w:t>
            </w:r>
            <w:r w:rsidR="00A44D7D" w:rsidRPr="00AC56EA">
              <w:rPr>
                <w:rFonts w:ascii="Arial" w:hAnsi="Arial" w:cs="Arial"/>
                <w:sz w:val="20"/>
              </w:rPr>
              <w:t>, zoals advertentiekosten en kosten hypotheekadvies</w:t>
            </w:r>
            <w:r w:rsidR="009761AC" w:rsidRPr="00AC56EA">
              <w:rPr>
                <w:rFonts w:ascii="Arial" w:hAnsi="Arial" w:cs="Arial"/>
                <w:sz w:val="20"/>
              </w:rPr>
              <w:t xml:space="preserve"> voor zover</w:t>
            </w:r>
            <w:r w:rsidR="00A44D7D" w:rsidRPr="00AC56EA">
              <w:rPr>
                <w:rFonts w:ascii="Arial" w:hAnsi="Arial" w:cs="Arial"/>
                <w:sz w:val="20"/>
              </w:rPr>
              <w:t xml:space="preserve"> </w:t>
            </w:r>
            <w:r w:rsidR="009761AC" w:rsidRPr="00AC56EA">
              <w:rPr>
                <w:rFonts w:ascii="Arial" w:hAnsi="Arial" w:cs="Arial"/>
                <w:sz w:val="20"/>
              </w:rPr>
              <w:t xml:space="preserve">die </w:t>
            </w:r>
            <w:r w:rsidR="00A44D7D" w:rsidRPr="00AC56EA">
              <w:rPr>
                <w:rFonts w:ascii="Arial" w:hAnsi="Arial" w:cs="Arial"/>
                <w:sz w:val="20"/>
              </w:rPr>
              <w:t>niet op de nota van de notaris staan</w:t>
            </w:r>
          </w:p>
        </w:tc>
        <w:tc>
          <w:tcPr>
            <w:tcW w:w="1024" w:type="dxa"/>
          </w:tcPr>
          <w:p w:rsidR="00A44D7D" w:rsidRPr="00694AA3" w:rsidRDefault="00A44D7D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23D0" w:rsidRPr="00AC56EA" w:rsidTr="00694AA3">
        <w:trPr>
          <w:trHeight w:val="70"/>
        </w:trPr>
        <w:tc>
          <w:tcPr>
            <w:tcW w:w="8188" w:type="dxa"/>
            <w:vAlign w:val="center"/>
          </w:tcPr>
          <w:p w:rsidR="002223D0" w:rsidRPr="00AC56EA" w:rsidRDefault="002223D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EB5AEE">
              <w:rPr>
                <w:rFonts w:ascii="Arial" w:hAnsi="Arial" w:cs="Arial"/>
                <w:sz w:val="20"/>
              </w:rPr>
              <w:t xml:space="preserve">Opgave rente betaald </w:t>
            </w:r>
            <w:r w:rsidR="006C046D" w:rsidRPr="00EB5AEE">
              <w:rPr>
                <w:rFonts w:ascii="Arial" w:hAnsi="Arial" w:cs="Arial"/>
                <w:sz w:val="20"/>
              </w:rPr>
              <w:t>op restschuld</w:t>
            </w:r>
            <w:r w:rsidR="006C046D" w:rsidRPr="00AC56EA">
              <w:rPr>
                <w:rFonts w:ascii="Arial" w:hAnsi="Arial" w:cs="Arial"/>
                <w:sz w:val="20"/>
              </w:rPr>
              <w:t xml:space="preserve"> </w:t>
            </w:r>
            <w:r w:rsidR="00BD5B8F">
              <w:rPr>
                <w:rFonts w:ascii="Arial" w:hAnsi="Arial" w:cs="Arial"/>
                <w:sz w:val="20"/>
              </w:rPr>
              <w:t>(</w:t>
            </w:r>
            <w:r w:rsidR="00BD5B8F" w:rsidRPr="00FC3CBD">
              <w:rPr>
                <w:rFonts w:ascii="Arial" w:hAnsi="Arial" w:cs="Arial"/>
                <w:sz w:val="20"/>
              </w:rPr>
              <w:t>ontstaan bij verkoop van uw woning na 28 oktober 2012</w:t>
            </w:r>
          </w:p>
        </w:tc>
        <w:tc>
          <w:tcPr>
            <w:tcW w:w="1024" w:type="dxa"/>
          </w:tcPr>
          <w:p w:rsidR="002223D0" w:rsidRPr="00694AA3" w:rsidRDefault="002223D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E66A4" w:rsidRPr="00AC56EA" w:rsidRDefault="002E66A4" w:rsidP="00602591">
      <w:pPr>
        <w:rPr>
          <w:rFonts w:ascii="Arial" w:hAnsi="Arial" w:cs="Arial"/>
          <w:sz w:val="20"/>
        </w:rPr>
      </w:pPr>
    </w:p>
    <w:p w:rsidR="006620B0" w:rsidRPr="003F4386" w:rsidRDefault="006620B0" w:rsidP="00602591">
      <w:pPr>
        <w:rPr>
          <w:rFonts w:ascii="Arial" w:hAnsi="Arial" w:cs="Arial"/>
          <w:sz w:val="20"/>
        </w:rPr>
      </w:pPr>
      <w:r w:rsidRPr="00AC56EA">
        <w:rPr>
          <w:rFonts w:ascii="Arial" w:hAnsi="Arial" w:cs="Arial"/>
          <w:sz w:val="20"/>
        </w:rPr>
        <w:t xml:space="preserve">*) </w:t>
      </w:r>
      <w:r w:rsidR="002E66A4" w:rsidRPr="00AC56EA">
        <w:rPr>
          <w:rFonts w:ascii="Arial" w:hAnsi="Arial" w:cs="Arial"/>
          <w:sz w:val="20"/>
        </w:rPr>
        <w:t xml:space="preserve">Hierbij gaat het steeds om een periode van </w:t>
      </w:r>
      <w:r w:rsidR="00180A5B" w:rsidRPr="00AC56EA">
        <w:rPr>
          <w:rFonts w:ascii="Arial" w:hAnsi="Arial" w:cs="Arial"/>
          <w:sz w:val="20"/>
        </w:rPr>
        <w:t xml:space="preserve">maximaal 3 jaar, waarbinnen de </w:t>
      </w:r>
      <w:r w:rsidR="002E66A4" w:rsidRPr="00AC56EA">
        <w:rPr>
          <w:rFonts w:ascii="Arial" w:hAnsi="Arial" w:cs="Arial"/>
          <w:sz w:val="20"/>
        </w:rPr>
        <w:t xml:space="preserve">nieuwe woning als eigen woning is bestemd </w:t>
      </w:r>
      <w:r w:rsidR="00A80854" w:rsidRPr="00AC56EA">
        <w:rPr>
          <w:rFonts w:ascii="Arial" w:hAnsi="Arial" w:cs="Arial"/>
          <w:sz w:val="20"/>
        </w:rPr>
        <w:t>of de oude woning is verlaten respectievelijk</w:t>
      </w:r>
      <w:r w:rsidR="002E66A4" w:rsidRPr="00AC56EA">
        <w:rPr>
          <w:rFonts w:ascii="Arial" w:hAnsi="Arial" w:cs="Arial"/>
          <w:sz w:val="20"/>
        </w:rPr>
        <w:t xml:space="preserve"> de tijdelijke verhuur mag duren om na de periode van verhuur weer renteaftrek te kunnen claimen.</w:t>
      </w:r>
      <w:r w:rsidR="002E66A4" w:rsidRPr="003F4386">
        <w:rPr>
          <w:rFonts w:ascii="Arial" w:hAnsi="Arial" w:cs="Arial"/>
          <w:sz w:val="20"/>
        </w:rPr>
        <w:t xml:space="preserve"> </w:t>
      </w:r>
    </w:p>
    <w:p w:rsidR="00694AA3" w:rsidRDefault="00694AA3" w:rsidP="00602591">
      <w:pPr>
        <w:rPr>
          <w:rFonts w:ascii="Arial" w:hAnsi="Arial" w:cs="Arial"/>
          <w:sz w:val="20"/>
        </w:rPr>
      </w:pPr>
    </w:p>
    <w:p w:rsidR="00500A2E" w:rsidRDefault="00500A2E" w:rsidP="00602591">
      <w:pPr>
        <w:rPr>
          <w:rFonts w:ascii="Arial" w:hAnsi="Arial" w:cs="Arial"/>
          <w:sz w:val="20"/>
        </w:rPr>
      </w:pPr>
      <w:r w:rsidRPr="00EB5AEE">
        <w:rPr>
          <w:rFonts w:ascii="Arial" w:hAnsi="Arial" w:cs="Arial"/>
          <w:sz w:val="20"/>
        </w:rPr>
        <w:t xml:space="preserve">**) Sinds 1 januari 2013 gelden nieuwe regels voor de renteaftrek van een eigenwoninglening. Zo moet u op deze leningen verplicht aflossen om renteaftrek te kunnen claimen. </w:t>
      </w:r>
      <w:r w:rsidR="00216A07" w:rsidRPr="00EB5AEE">
        <w:rPr>
          <w:rFonts w:ascii="Arial" w:hAnsi="Arial" w:cs="Arial"/>
          <w:sz w:val="20"/>
        </w:rPr>
        <w:t xml:space="preserve">Heeft u de lening bij uw eigen BV of bij familie of een derde </w:t>
      </w:r>
      <w:r w:rsidR="00E3484C">
        <w:rPr>
          <w:rFonts w:ascii="Arial" w:hAnsi="Arial" w:cs="Arial"/>
          <w:sz w:val="20"/>
        </w:rPr>
        <w:t xml:space="preserve">op of na 1 januari 2013 </w:t>
      </w:r>
      <w:r w:rsidR="00216A07" w:rsidRPr="00EB5AEE">
        <w:rPr>
          <w:rFonts w:ascii="Arial" w:hAnsi="Arial" w:cs="Arial"/>
          <w:sz w:val="20"/>
        </w:rPr>
        <w:t>afgesloten, dan geldt bovendien een informat</w:t>
      </w:r>
      <w:r w:rsidR="00DD631D">
        <w:rPr>
          <w:rFonts w:ascii="Arial" w:hAnsi="Arial" w:cs="Arial"/>
          <w:sz w:val="20"/>
        </w:rPr>
        <w:t>ieplicht bij de</w:t>
      </w:r>
      <w:r w:rsidR="00BD5B8F">
        <w:rPr>
          <w:rFonts w:ascii="Arial" w:hAnsi="Arial" w:cs="Arial"/>
          <w:sz w:val="20"/>
        </w:rPr>
        <w:t xml:space="preserve"> IB-</w:t>
      </w:r>
      <w:r w:rsidR="00151209">
        <w:rPr>
          <w:rFonts w:ascii="Arial" w:hAnsi="Arial" w:cs="Arial"/>
          <w:sz w:val="20"/>
        </w:rPr>
        <w:t>aangifte 2015</w:t>
      </w:r>
      <w:r w:rsidR="00216A07" w:rsidRPr="00EB5AEE">
        <w:rPr>
          <w:rFonts w:ascii="Arial" w:hAnsi="Arial" w:cs="Arial"/>
          <w:sz w:val="20"/>
        </w:rPr>
        <w:t>,</w:t>
      </w:r>
      <w:r w:rsidR="00151209">
        <w:rPr>
          <w:rFonts w:ascii="Arial" w:hAnsi="Arial" w:cs="Arial"/>
          <w:sz w:val="20"/>
        </w:rPr>
        <w:t xml:space="preserve"> maar uiterlijk 31 december 2016</w:t>
      </w:r>
      <w:r w:rsidR="00216A07" w:rsidRPr="00EB5AEE">
        <w:rPr>
          <w:rFonts w:ascii="Arial" w:hAnsi="Arial" w:cs="Arial"/>
          <w:sz w:val="20"/>
        </w:rPr>
        <w:t>.</w:t>
      </w:r>
    </w:p>
    <w:p w:rsidR="00500A2E" w:rsidRPr="003F4386" w:rsidRDefault="00500A2E" w:rsidP="00602591">
      <w:pPr>
        <w:rPr>
          <w:rFonts w:ascii="Arial" w:hAnsi="Arial" w:cs="Arial"/>
          <w:sz w:val="20"/>
        </w:rPr>
      </w:pPr>
    </w:p>
    <w:p w:rsidR="00F12520" w:rsidRPr="003F4386" w:rsidRDefault="00F12520" w:rsidP="00602591">
      <w:pPr>
        <w:rPr>
          <w:rFonts w:ascii="Arial" w:hAnsi="Arial" w:cs="Arial"/>
          <w:b/>
          <w:sz w:val="20"/>
        </w:rPr>
      </w:pPr>
      <w:r w:rsidRPr="003F4386">
        <w:rPr>
          <w:rFonts w:ascii="Arial" w:hAnsi="Arial" w:cs="Arial"/>
          <w:b/>
          <w:sz w:val="20"/>
        </w:rPr>
        <w:t>Ter beschikking gesteld vermogen aan uw BV of verbonden persoon</w:t>
      </w:r>
    </w:p>
    <w:p w:rsidR="00F12520" w:rsidRPr="003F4386" w:rsidRDefault="00F12520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 xml:space="preserve">Bent u DGA en verhuurt u een pand aan uw BV, dan behoren deze inkomsten tot het resultaat uit overige werkzaamheden. Ook de kosten </w:t>
      </w:r>
      <w:r w:rsidR="00B03035" w:rsidRPr="003F4386">
        <w:rPr>
          <w:rFonts w:ascii="Arial" w:hAnsi="Arial" w:cs="Arial"/>
          <w:sz w:val="20"/>
        </w:rPr>
        <w:t>en afschrijving die met het pand samenhangen behoren tot dat resultaat. Dit geldt ook als u andere verm</w:t>
      </w:r>
      <w:r w:rsidR="0055734C" w:rsidRPr="003F4386">
        <w:rPr>
          <w:rFonts w:ascii="Arial" w:hAnsi="Arial" w:cs="Arial"/>
          <w:sz w:val="20"/>
        </w:rPr>
        <w:t>ogensbestanddelen</w:t>
      </w:r>
      <w:r w:rsidR="00980F42" w:rsidRPr="003F4386">
        <w:rPr>
          <w:rFonts w:ascii="Arial" w:hAnsi="Arial" w:cs="Arial"/>
          <w:sz w:val="20"/>
        </w:rPr>
        <w:t xml:space="preserve"> </w:t>
      </w:r>
      <w:r w:rsidR="00B03035" w:rsidRPr="003F4386">
        <w:rPr>
          <w:rFonts w:ascii="Arial" w:hAnsi="Arial" w:cs="Arial"/>
          <w:sz w:val="20"/>
        </w:rPr>
        <w:t>aan uw BV ter beschikking stelt</w:t>
      </w:r>
      <w:r w:rsidR="0055734C" w:rsidRPr="003F4386">
        <w:rPr>
          <w:rFonts w:ascii="Arial" w:hAnsi="Arial" w:cs="Arial"/>
          <w:sz w:val="20"/>
        </w:rPr>
        <w:t xml:space="preserve"> of u een lening aan uw BV verstrekt</w:t>
      </w:r>
      <w:r w:rsidR="00B03035" w:rsidRPr="003F4386">
        <w:rPr>
          <w:rFonts w:ascii="Arial" w:hAnsi="Arial" w:cs="Arial"/>
          <w:sz w:val="20"/>
        </w:rPr>
        <w:t xml:space="preserve">. De regeling is ook van toepassing als u verhuurt aan de onderneming van een verbonden persoon (bijvoorbeeld uw partner). Is dit bij u aan de orde, dan </w:t>
      </w:r>
      <w:r w:rsidR="0055734C" w:rsidRPr="003F4386">
        <w:rPr>
          <w:rFonts w:ascii="Arial" w:hAnsi="Arial" w:cs="Arial"/>
          <w:sz w:val="20"/>
        </w:rPr>
        <w:t xml:space="preserve">heeft u zogenoemd TBS-vermogen en </w:t>
      </w:r>
      <w:r w:rsidR="00B03035" w:rsidRPr="003F4386">
        <w:rPr>
          <w:rFonts w:ascii="Arial" w:hAnsi="Arial" w:cs="Arial"/>
          <w:sz w:val="20"/>
        </w:rPr>
        <w:t xml:space="preserve">hebben wij de volgende gegevens nodig. </w:t>
      </w:r>
    </w:p>
    <w:p w:rsidR="00F12520" w:rsidRPr="003F4386" w:rsidRDefault="00F12520" w:rsidP="0060259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1"/>
        <w:gridCol w:w="1009"/>
      </w:tblGrid>
      <w:tr w:rsidR="0055734C" w:rsidRPr="003F4386" w:rsidTr="00694AA3">
        <w:trPr>
          <w:trHeight w:val="330"/>
        </w:trPr>
        <w:tc>
          <w:tcPr>
            <w:tcW w:w="8188" w:type="dxa"/>
            <w:vAlign w:val="center"/>
          </w:tcPr>
          <w:p w:rsidR="0055734C" w:rsidRPr="003F4386" w:rsidRDefault="0055734C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24" w:type="dxa"/>
            <w:vAlign w:val="center"/>
          </w:tcPr>
          <w:p w:rsidR="0055734C" w:rsidRPr="00694AA3" w:rsidRDefault="00C123FD" w:rsidP="00694AA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0"/>
              </w:rPr>
              <w:t>V</w:t>
            </w:r>
          </w:p>
        </w:tc>
      </w:tr>
      <w:tr w:rsidR="0055734C" w:rsidRPr="003F4386" w:rsidTr="00694AA3">
        <w:tc>
          <w:tcPr>
            <w:tcW w:w="8188" w:type="dxa"/>
            <w:vAlign w:val="center"/>
          </w:tcPr>
          <w:p w:rsidR="0055734C" w:rsidRPr="003F4386" w:rsidRDefault="0055734C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Boekwaarden TBS-vermogen per 1 januari en 31 december </w:t>
            </w:r>
            <w:r w:rsidR="00C123FD">
              <w:rPr>
                <w:rFonts w:ascii="Arial" w:hAnsi="Arial" w:cs="Arial"/>
                <w:sz w:val="20"/>
              </w:rPr>
              <w:t>201</w:t>
            </w:r>
            <w:r w:rsidR="00874EB7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024" w:type="dxa"/>
            <w:vAlign w:val="center"/>
          </w:tcPr>
          <w:p w:rsidR="0055734C" w:rsidRPr="00694AA3" w:rsidRDefault="0055734C" w:rsidP="00694A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734C" w:rsidRPr="003F4386" w:rsidTr="00694AA3">
        <w:tc>
          <w:tcPr>
            <w:tcW w:w="8188" w:type="dxa"/>
            <w:vAlign w:val="center"/>
          </w:tcPr>
          <w:p w:rsidR="0055734C" w:rsidRPr="003F4386" w:rsidRDefault="0055734C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Stand lening </w:t>
            </w:r>
            <w:r w:rsidR="00A80854" w:rsidRPr="003F4386">
              <w:rPr>
                <w:rFonts w:ascii="Arial" w:hAnsi="Arial" w:cs="Arial"/>
                <w:sz w:val="20"/>
              </w:rPr>
              <w:t xml:space="preserve">aan de BV of verbonden persoon </w:t>
            </w:r>
            <w:r w:rsidRPr="003F4386">
              <w:rPr>
                <w:rFonts w:ascii="Arial" w:hAnsi="Arial" w:cs="Arial"/>
                <w:sz w:val="20"/>
              </w:rPr>
              <w:t xml:space="preserve">per 1 januari en 31 december </w:t>
            </w:r>
            <w:r w:rsidR="00C123FD">
              <w:rPr>
                <w:rFonts w:ascii="Arial" w:hAnsi="Arial" w:cs="Arial"/>
                <w:sz w:val="20"/>
              </w:rPr>
              <w:t>201</w:t>
            </w:r>
            <w:r w:rsidR="00874EB7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024" w:type="dxa"/>
            <w:vAlign w:val="center"/>
          </w:tcPr>
          <w:p w:rsidR="0055734C" w:rsidRPr="00694AA3" w:rsidRDefault="0055734C" w:rsidP="00694A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734C" w:rsidRPr="003F4386" w:rsidTr="00694AA3">
        <w:tc>
          <w:tcPr>
            <w:tcW w:w="8188" w:type="dxa"/>
            <w:vAlign w:val="center"/>
          </w:tcPr>
          <w:p w:rsidR="0055734C" w:rsidRPr="003F4386" w:rsidRDefault="00A80854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Inkomsten uit TBS-</w:t>
            </w:r>
            <w:r w:rsidR="0055734C" w:rsidRPr="003F4386">
              <w:rPr>
                <w:rFonts w:ascii="Arial" w:hAnsi="Arial" w:cs="Arial"/>
                <w:sz w:val="20"/>
              </w:rPr>
              <w:t>vermogen</w:t>
            </w:r>
          </w:p>
        </w:tc>
        <w:tc>
          <w:tcPr>
            <w:tcW w:w="1024" w:type="dxa"/>
            <w:vAlign w:val="center"/>
          </w:tcPr>
          <w:p w:rsidR="0055734C" w:rsidRPr="00694AA3" w:rsidRDefault="0055734C" w:rsidP="00694A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734C" w:rsidRPr="003F4386" w:rsidTr="00694AA3">
        <w:tc>
          <w:tcPr>
            <w:tcW w:w="8188" w:type="dxa"/>
            <w:vAlign w:val="center"/>
          </w:tcPr>
          <w:p w:rsidR="0055734C" w:rsidRPr="003F4386" w:rsidRDefault="0055734C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Kosten van het TBS-vermogen</w:t>
            </w:r>
          </w:p>
        </w:tc>
        <w:tc>
          <w:tcPr>
            <w:tcW w:w="1024" w:type="dxa"/>
            <w:vAlign w:val="center"/>
          </w:tcPr>
          <w:p w:rsidR="0055734C" w:rsidRPr="00694AA3" w:rsidRDefault="0055734C" w:rsidP="00694AA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5734C" w:rsidRPr="003F4386" w:rsidRDefault="0055734C" w:rsidP="00602591">
      <w:pPr>
        <w:rPr>
          <w:rFonts w:ascii="Arial" w:hAnsi="Arial" w:cs="Arial"/>
          <w:sz w:val="20"/>
        </w:rPr>
      </w:pPr>
    </w:p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694AA3" w:rsidRDefault="00694AA3" w:rsidP="00602591">
      <w:pPr>
        <w:rPr>
          <w:rFonts w:ascii="Arial" w:hAnsi="Arial" w:cs="Arial"/>
          <w:b/>
          <w:sz w:val="20"/>
        </w:rPr>
      </w:pPr>
    </w:p>
    <w:p w:rsidR="00890E63" w:rsidRPr="003F4386" w:rsidRDefault="00890E63" w:rsidP="00602591">
      <w:pPr>
        <w:rPr>
          <w:rFonts w:ascii="Arial" w:hAnsi="Arial" w:cs="Arial"/>
          <w:b/>
          <w:sz w:val="20"/>
        </w:rPr>
      </w:pPr>
      <w:r w:rsidRPr="003F4386">
        <w:rPr>
          <w:rFonts w:ascii="Arial" w:hAnsi="Arial" w:cs="Arial"/>
          <w:b/>
          <w:sz w:val="20"/>
        </w:rPr>
        <w:t>Aftrekposten</w:t>
      </w:r>
    </w:p>
    <w:p w:rsidR="00890E63" w:rsidRPr="003F4386" w:rsidRDefault="00E02E44" w:rsidP="00602591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Bepaalde kosten</w:t>
      </w:r>
      <w:r w:rsidR="00D502A0" w:rsidRPr="003F4386">
        <w:rPr>
          <w:rFonts w:ascii="Arial" w:hAnsi="Arial" w:cs="Arial"/>
          <w:sz w:val="20"/>
        </w:rPr>
        <w:t>/uitgaven</w:t>
      </w:r>
      <w:r w:rsidRPr="003F4386">
        <w:rPr>
          <w:rFonts w:ascii="Arial" w:hAnsi="Arial" w:cs="Arial"/>
          <w:sz w:val="20"/>
        </w:rPr>
        <w:t xml:space="preserve"> komen onder voorwaarden en meestal vanaf een bepaalde omvang voor aftrek in aanmerking. Om te kunnen bepalen voor welke aftrekposten u in aanmerking komt, hebben wij de volgende gegevens nodig</w:t>
      </w:r>
      <w:r w:rsidR="00180A5B" w:rsidRPr="003F4386">
        <w:rPr>
          <w:rFonts w:ascii="Arial" w:hAnsi="Arial" w:cs="Arial"/>
          <w:sz w:val="20"/>
        </w:rPr>
        <w:t>.</w:t>
      </w:r>
    </w:p>
    <w:p w:rsidR="00E02E44" w:rsidRPr="003F4386" w:rsidRDefault="00E02E44" w:rsidP="00602591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6"/>
        <w:gridCol w:w="1004"/>
      </w:tblGrid>
      <w:tr w:rsidR="00F12520" w:rsidRPr="003F4386" w:rsidTr="00874EB7">
        <w:trPr>
          <w:trHeight w:val="370"/>
        </w:trPr>
        <w:tc>
          <w:tcPr>
            <w:tcW w:w="8056" w:type="dxa"/>
            <w:vAlign w:val="center"/>
          </w:tcPr>
          <w:p w:rsidR="00F12520" w:rsidRPr="003F4386" w:rsidRDefault="00F12520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04" w:type="dxa"/>
            <w:vAlign w:val="center"/>
          </w:tcPr>
          <w:p w:rsidR="00F12520" w:rsidRPr="00694AA3" w:rsidRDefault="00C123FD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</w:t>
            </w:r>
            <w:r w:rsidRPr="00694AA3">
              <w:rPr>
                <w:rFonts w:ascii="Arial" w:hAnsi="Arial" w:cs="Arial"/>
                <w:b/>
                <w:i/>
                <w:sz w:val="20"/>
              </w:rPr>
              <w:t>V</w:t>
            </w: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151209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="00F12520" w:rsidRPr="003F4386">
              <w:rPr>
                <w:rFonts w:ascii="Arial" w:hAnsi="Arial" w:cs="Arial"/>
                <w:sz w:val="20"/>
              </w:rPr>
              <w:t xml:space="preserve"> </w:t>
            </w:r>
            <w:r w:rsidR="00D502A0" w:rsidRPr="003F4386">
              <w:rPr>
                <w:rFonts w:ascii="Arial" w:hAnsi="Arial" w:cs="Arial"/>
                <w:sz w:val="20"/>
              </w:rPr>
              <w:t>(</w:t>
            </w:r>
            <w:r w:rsidR="00D502A0" w:rsidRPr="003F4386">
              <w:rPr>
                <w:rFonts w:ascii="Arial" w:hAnsi="Arial" w:cs="Arial"/>
                <w:i/>
                <w:sz w:val="20"/>
              </w:rPr>
              <w:t>optioneel</w:t>
            </w:r>
            <w:r w:rsidR="00D502A0" w:rsidRPr="003F4386">
              <w:rPr>
                <w:rFonts w:ascii="Arial" w:hAnsi="Arial" w:cs="Arial"/>
                <w:sz w:val="20"/>
              </w:rPr>
              <w:t xml:space="preserve">) </w:t>
            </w:r>
            <w:r w:rsidR="00F12520" w:rsidRPr="003F4386">
              <w:rPr>
                <w:rFonts w:ascii="Arial" w:hAnsi="Arial" w:cs="Arial"/>
                <w:sz w:val="20"/>
              </w:rPr>
              <w:t>betaalde bedragen voor een lijfrente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Uw uniform pensioenoverzicht (UPO) over </w:t>
            </w:r>
            <w:r w:rsidR="00151209">
              <w:rPr>
                <w:rFonts w:ascii="Arial" w:hAnsi="Arial" w:cs="Arial"/>
                <w:b/>
                <w:sz w:val="20"/>
              </w:rPr>
              <w:t>201</w:t>
            </w:r>
            <w:r w:rsidR="00874EB7">
              <w:rPr>
                <w:rFonts w:ascii="Arial" w:hAnsi="Arial" w:cs="Arial"/>
                <w:b/>
                <w:sz w:val="20"/>
              </w:rPr>
              <w:t>8</w:t>
            </w:r>
            <w:r w:rsidR="00A80854" w:rsidRPr="003F4386">
              <w:rPr>
                <w:rFonts w:ascii="Arial" w:hAnsi="Arial" w:cs="Arial"/>
                <w:b/>
                <w:sz w:val="20"/>
              </w:rPr>
              <w:t>!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 xml:space="preserve">Betaalde partneralimentatie (incl. BSN </w:t>
            </w:r>
            <w:r w:rsidR="00D502A0" w:rsidRPr="003F4386">
              <w:rPr>
                <w:rFonts w:ascii="Arial" w:hAnsi="Arial" w:cs="Arial"/>
                <w:sz w:val="20"/>
              </w:rPr>
              <w:t xml:space="preserve">(voorheen sofinr.) </w:t>
            </w:r>
            <w:r w:rsidRPr="003F4386">
              <w:rPr>
                <w:rFonts w:ascii="Arial" w:hAnsi="Arial" w:cs="Arial"/>
                <w:sz w:val="20"/>
              </w:rPr>
              <w:t xml:space="preserve">van </w:t>
            </w:r>
            <w:r w:rsidR="00D502A0" w:rsidRPr="003F4386">
              <w:rPr>
                <w:rFonts w:ascii="Arial" w:hAnsi="Arial" w:cs="Arial"/>
                <w:sz w:val="20"/>
              </w:rPr>
              <w:t xml:space="preserve">uw </w:t>
            </w:r>
            <w:r w:rsidRPr="003F4386">
              <w:rPr>
                <w:rFonts w:ascii="Arial" w:hAnsi="Arial" w:cs="Arial"/>
                <w:sz w:val="20"/>
              </w:rPr>
              <w:t>ex-partner)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Betaalde premies arbeidsongeschiktheidsverzekering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Specificatie van gedane giften aan kerkelijke of goed doel instellingen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Specificatie van specifieke zorgkosten en vergoeding zorgverzekeraar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12520" w:rsidRPr="003F4386" w:rsidTr="00874EB7">
        <w:tc>
          <w:tcPr>
            <w:tcW w:w="8056" w:type="dxa"/>
            <w:vAlign w:val="center"/>
          </w:tcPr>
          <w:p w:rsidR="00F12520" w:rsidRPr="003F4386" w:rsidRDefault="00F1252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Specificatie scholingsuitgaven</w:t>
            </w:r>
          </w:p>
        </w:tc>
        <w:tc>
          <w:tcPr>
            <w:tcW w:w="1004" w:type="dxa"/>
          </w:tcPr>
          <w:p w:rsidR="00F12520" w:rsidRPr="00694AA3" w:rsidRDefault="00F12520" w:rsidP="006A014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EB7" w:rsidRPr="003F4386" w:rsidTr="00874EB7">
        <w:tc>
          <w:tcPr>
            <w:tcW w:w="8056" w:type="dxa"/>
            <w:vAlign w:val="center"/>
          </w:tcPr>
          <w:p w:rsidR="00874EB7" w:rsidRPr="003F4386" w:rsidRDefault="00874EB7" w:rsidP="00874EB7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Uitgaven voor tijdelijk verblijf thuis (weekendbezoek) van een gehandicapte kind</w:t>
            </w:r>
          </w:p>
        </w:tc>
        <w:tc>
          <w:tcPr>
            <w:tcW w:w="1004" w:type="dxa"/>
          </w:tcPr>
          <w:p w:rsidR="00874EB7" w:rsidRPr="00694AA3" w:rsidRDefault="00874EB7" w:rsidP="00874E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EB7" w:rsidRPr="003F4386" w:rsidTr="00874EB7">
        <w:tc>
          <w:tcPr>
            <w:tcW w:w="8056" w:type="dxa"/>
            <w:vAlign w:val="center"/>
          </w:tcPr>
          <w:p w:rsidR="00874EB7" w:rsidRPr="003F4386" w:rsidRDefault="00874EB7" w:rsidP="00874EB7">
            <w:pPr>
              <w:ind w:left="426"/>
              <w:rPr>
                <w:rFonts w:ascii="Arial" w:hAnsi="Arial" w:cs="Arial"/>
                <w:sz w:val="20"/>
              </w:rPr>
            </w:pPr>
          </w:p>
        </w:tc>
        <w:tc>
          <w:tcPr>
            <w:tcW w:w="1004" w:type="dxa"/>
          </w:tcPr>
          <w:p w:rsidR="00874EB7" w:rsidRPr="00694AA3" w:rsidRDefault="00874EB7" w:rsidP="00874E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EB7" w:rsidRPr="003F4386" w:rsidTr="00874EB7">
        <w:tc>
          <w:tcPr>
            <w:tcW w:w="8056" w:type="dxa"/>
            <w:vAlign w:val="center"/>
          </w:tcPr>
          <w:p w:rsidR="00874EB7" w:rsidRPr="003F4386" w:rsidRDefault="00874EB7" w:rsidP="00874EB7">
            <w:pPr>
              <w:ind w:left="426"/>
              <w:rPr>
                <w:rFonts w:ascii="Arial" w:hAnsi="Arial" w:cs="Arial"/>
                <w:sz w:val="20"/>
              </w:rPr>
            </w:pPr>
          </w:p>
        </w:tc>
        <w:tc>
          <w:tcPr>
            <w:tcW w:w="1004" w:type="dxa"/>
          </w:tcPr>
          <w:p w:rsidR="00874EB7" w:rsidRPr="00694AA3" w:rsidRDefault="00874EB7" w:rsidP="00874E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74EB7" w:rsidRPr="003F4386" w:rsidTr="00874EB7">
        <w:trPr>
          <w:trHeight w:val="640"/>
        </w:trPr>
        <w:tc>
          <w:tcPr>
            <w:tcW w:w="8056" w:type="dxa"/>
            <w:vAlign w:val="center"/>
          </w:tcPr>
          <w:p w:rsidR="00874EB7" w:rsidRPr="003F4386" w:rsidRDefault="00874EB7" w:rsidP="00874EB7">
            <w:pPr>
              <w:ind w:left="426"/>
              <w:rPr>
                <w:rFonts w:ascii="Arial" w:hAnsi="Arial" w:cs="Arial"/>
                <w:sz w:val="20"/>
              </w:rPr>
            </w:pPr>
          </w:p>
        </w:tc>
        <w:tc>
          <w:tcPr>
            <w:tcW w:w="1004" w:type="dxa"/>
          </w:tcPr>
          <w:p w:rsidR="00874EB7" w:rsidRPr="00694AA3" w:rsidRDefault="00874EB7" w:rsidP="00874E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5B8F" w:rsidRPr="003F4386" w:rsidRDefault="00BD5B8F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b/>
          <w:sz w:val="20"/>
        </w:rPr>
      </w:pPr>
    </w:p>
    <w:p w:rsidR="00BB1A6C" w:rsidRPr="003F4386" w:rsidRDefault="00BB1A6C" w:rsidP="00F12520">
      <w:pPr>
        <w:rPr>
          <w:rFonts w:ascii="Arial" w:hAnsi="Arial" w:cs="Arial"/>
          <w:b/>
          <w:sz w:val="20"/>
        </w:rPr>
      </w:pPr>
      <w:r w:rsidRPr="003F4386">
        <w:rPr>
          <w:rFonts w:ascii="Arial" w:hAnsi="Arial" w:cs="Arial"/>
          <w:b/>
          <w:sz w:val="20"/>
        </w:rPr>
        <w:t>Aanmerkelijk belang</w:t>
      </w:r>
    </w:p>
    <w:p w:rsidR="00BB1A6C" w:rsidRPr="003F4386" w:rsidRDefault="00BB1A6C" w:rsidP="00F12520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Heeft u een aandelenbelang in een BV of ander</w:t>
      </w:r>
      <w:r w:rsidR="00BD5B8F">
        <w:rPr>
          <w:rFonts w:ascii="Arial" w:hAnsi="Arial" w:cs="Arial"/>
          <w:sz w:val="20"/>
        </w:rPr>
        <w:t>e rechtspersoon van meer dan 5%? U heeft dan</w:t>
      </w:r>
      <w:r w:rsidRPr="003F4386">
        <w:rPr>
          <w:rFonts w:ascii="Arial" w:hAnsi="Arial" w:cs="Arial"/>
          <w:sz w:val="20"/>
        </w:rPr>
        <w:t xml:space="preserve"> een aanmerkelijk belang. De voordelen hieruit worden belast in box 2 van de inkomstenbelasting. </w:t>
      </w:r>
      <w:r w:rsidR="00B32A52">
        <w:rPr>
          <w:rFonts w:ascii="Arial" w:hAnsi="Arial" w:cs="Arial"/>
          <w:sz w:val="20"/>
        </w:rPr>
        <w:t>We hebben dan de volgende gegevens van u nodig.</w:t>
      </w:r>
    </w:p>
    <w:p w:rsidR="00641D80" w:rsidRPr="003F4386" w:rsidRDefault="00641D80" w:rsidP="00F12520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0"/>
        <w:gridCol w:w="1010"/>
      </w:tblGrid>
      <w:tr w:rsidR="00D9508E" w:rsidRPr="003F4386" w:rsidTr="00694AA3">
        <w:trPr>
          <w:trHeight w:val="296"/>
        </w:trPr>
        <w:tc>
          <w:tcPr>
            <w:tcW w:w="8188" w:type="dxa"/>
            <w:vAlign w:val="center"/>
          </w:tcPr>
          <w:p w:rsidR="00D9508E" w:rsidRPr="003F4386" w:rsidRDefault="00D9508E" w:rsidP="00694AA3">
            <w:pPr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24" w:type="dxa"/>
            <w:vAlign w:val="center"/>
          </w:tcPr>
          <w:p w:rsidR="00D9508E" w:rsidRPr="00694AA3" w:rsidRDefault="00C123FD" w:rsidP="00694AA3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0"/>
              </w:rPr>
              <w:t>V</w:t>
            </w:r>
          </w:p>
        </w:tc>
      </w:tr>
      <w:tr w:rsidR="00641D80" w:rsidRPr="003F4386" w:rsidTr="00694AA3">
        <w:tc>
          <w:tcPr>
            <w:tcW w:w="8188" w:type="dxa"/>
            <w:vAlign w:val="center"/>
          </w:tcPr>
          <w:p w:rsidR="00641D80" w:rsidRPr="00694AA3" w:rsidRDefault="00641D8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694AA3">
              <w:rPr>
                <w:rFonts w:ascii="Arial" w:hAnsi="Arial" w:cs="Arial"/>
                <w:sz w:val="20"/>
              </w:rPr>
              <w:t>U heeft het hele jaar een aanmerkelijk belang</w:t>
            </w:r>
          </w:p>
        </w:tc>
        <w:tc>
          <w:tcPr>
            <w:tcW w:w="1024" w:type="dxa"/>
          </w:tcPr>
          <w:p w:rsidR="00641D80" w:rsidRPr="00694AA3" w:rsidRDefault="00641D80" w:rsidP="00D72D9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1D80" w:rsidRPr="003F4386" w:rsidTr="00694AA3">
        <w:tc>
          <w:tcPr>
            <w:tcW w:w="8188" w:type="dxa"/>
            <w:vAlign w:val="center"/>
          </w:tcPr>
          <w:p w:rsidR="00641D80" w:rsidRPr="00694AA3" w:rsidRDefault="00B32A52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694AA3">
              <w:rPr>
                <w:rFonts w:ascii="Arial" w:hAnsi="Arial" w:cs="Arial"/>
                <w:sz w:val="20"/>
              </w:rPr>
              <w:t xml:space="preserve">Opgave </w:t>
            </w:r>
            <w:r w:rsidR="00151209" w:rsidRPr="00694AA3">
              <w:rPr>
                <w:rFonts w:ascii="Arial" w:hAnsi="Arial" w:cs="Arial"/>
                <w:sz w:val="20"/>
              </w:rPr>
              <w:t>aankoopprijs als u 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="00641D80" w:rsidRPr="00694AA3">
              <w:rPr>
                <w:rFonts w:ascii="Arial" w:hAnsi="Arial" w:cs="Arial"/>
                <w:sz w:val="20"/>
              </w:rPr>
              <w:t xml:space="preserve"> een aanmerkelijk belang heeft gekocht</w:t>
            </w:r>
          </w:p>
        </w:tc>
        <w:tc>
          <w:tcPr>
            <w:tcW w:w="1024" w:type="dxa"/>
          </w:tcPr>
          <w:p w:rsidR="00641D80" w:rsidRPr="00694AA3" w:rsidRDefault="00641D80" w:rsidP="00D72D9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1D80" w:rsidRPr="003F4386" w:rsidTr="00694AA3">
        <w:tc>
          <w:tcPr>
            <w:tcW w:w="8188" w:type="dxa"/>
            <w:vAlign w:val="center"/>
          </w:tcPr>
          <w:p w:rsidR="00641D80" w:rsidRPr="00694AA3" w:rsidRDefault="00B32A52" w:rsidP="00226075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694AA3">
              <w:rPr>
                <w:rFonts w:ascii="Arial" w:hAnsi="Arial" w:cs="Arial"/>
                <w:sz w:val="20"/>
              </w:rPr>
              <w:t xml:space="preserve">Opgave </w:t>
            </w:r>
            <w:r w:rsidR="00151209" w:rsidRPr="00694AA3">
              <w:rPr>
                <w:rFonts w:ascii="Arial" w:hAnsi="Arial" w:cs="Arial"/>
                <w:sz w:val="20"/>
              </w:rPr>
              <w:t>verkoopprijs als u in 201</w:t>
            </w:r>
            <w:r w:rsidR="00874EB7">
              <w:rPr>
                <w:rFonts w:ascii="Arial" w:hAnsi="Arial" w:cs="Arial"/>
                <w:sz w:val="20"/>
              </w:rPr>
              <w:t>9</w:t>
            </w:r>
            <w:r w:rsidR="00641D80" w:rsidRPr="00694AA3">
              <w:rPr>
                <w:rFonts w:ascii="Arial" w:hAnsi="Arial" w:cs="Arial"/>
                <w:sz w:val="20"/>
              </w:rPr>
              <w:t xml:space="preserve"> een aanmerkelijk belang heeft verkocht</w:t>
            </w:r>
          </w:p>
        </w:tc>
        <w:tc>
          <w:tcPr>
            <w:tcW w:w="1024" w:type="dxa"/>
          </w:tcPr>
          <w:p w:rsidR="00641D80" w:rsidRPr="00694AA3" w:rsidRDefault="00641D80" w:rsidP="00D72D9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1D80" w:rsidRPr="003F4386" w:rsidTr="00694AA3">
        <w:tc>
          <w:tcPr>
            <w:tcW w:w="8188" w:type="dxa"/>
            <w:vAlign w:val="center"/>
          </w:tcPr>
          <w:p w:rsidR="00641D80" w:rsidRPr="00694AA3" w:rsidRDefault="00641D80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694AA3">
              <w:rPr>
                <w:rFonts w:ascii="Arial" w:hAnsi="Arial" w:cs="Arial"/>
                <w:sz w:val="20"/>
              </w:rPr>
              <w:t>Inkomsten (bijvoorbeeld dividend) uit een aanmerkelijk belang</w:t>
            </w:r>
          </w:p>
        </w:tc>
        <w:tc>
          <w:tcPr>
            <w:tcW w:w="1024" w:type="dxa"/>
          </w:tcPr>
          <w:p w:rsidR="00641D80" w:rsidRPr="00694AA3" w:rsidRDefault="00641D80" w:rsidP="00D72D9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41D80" w:rsidRDefault="00641D80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b/>
          <w:sz w:val="20"/>
        </w:rPr>
      </w:pPr>
    </w:p>
    <w:p w:rsidR="00F1046C" w:rsidRPr="003F4386" w:rsidRDefault="00F12520" w:rsidP="00F12520">
      <w:pPr>
        <w:rPr>
          <w:rFonts w:ascii="Arial" w:hAnsi="Arial" w:cs="Arial"/>
          <w:b/>
          <w:sz w:val="20"/>
        </w:rPr>
      </w:pPr>
      <w:r w:rsidRPr="003F4386">
        <w:rPr>
          <w:rFonts w:ascii="Arial" w:hAnsi="Arial" w:cs="Arial"/>
          <w:b/>
          <w:sz w:val="20"/>
        </w:rPr>
        <w:t>Vermogensgegevens</w:t>
      </w:r>
    </w:p>
    <w:p w:rsidR="00F12520" w:rsidRPr="003F4386" w:rsidRDefault="007B1947" w:rsidP="00F12520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 xml:space="preserve">Heeft u vermogen met een waarde van meer dan € </w:t>
      </w:r>
      <w:r w:rsidR="00151209">
        <w:rPr>
          <w:rFonts w:ascii="Arial" w:hAnsi="Arial" w:cs="Arial"/>
          <w:sz w:val="20"/>
        </w:rPr>
        <w:t xml:space="preserve"> </w:t>
      </w:r>
      <w:r w:rsidR="00874EB7">
        <w:rPr>
          <w:rFonts w:ascii="Arial" w:hAnsi="Arial" w:cs="Arial"/>
          <w:sz w:val="20"/>
        </w:rPr>
        <w:t xml:space="preserve">30.360 </w:t>
      </w:r>
      <w:r w:rsidR="00151209">
        <w:rPr>
          <w:rFonts w:ascii="Arial" w:hAnsi="Arial" w:cs="Arial"/>
          <w:sz w:val="20"/>
        </w:rPr>
        <w:t xml:space="preserve">(partners: € </w:t>
      </w:r>
      <w:r w:rsidR="00404543">
        <w:rPr>
          <w:rFonts w:ascii="Arial" w:hAnsi="Arial" w:cs="Arial"/>
          <w:sz w:val="20"/>
        </w:rPr>
        <w:t>6</w:t>
      </w:r>
      <w:r w:rsidR="00874EB7">
        <w:rPr>
          <w:rFonts w:ascii="Arial" w:hAnsi="Arial" w:cs="Arial"/>
          <w:sz w:val="20"/>
        </w:rPr>
        <w:t>0.720</w:t>
      </w:r>
      <w:r w:rsidR="00641D80" w:rsidRPr="003F4386">
        <w:rPr>
          <w:rFonts w:ascii="Arial" w:hAnsi="Arial" w:cs="Arial"/>
          <w:sz w:val="20"/>
        </w:rPr>
        <w:t xml:space="preserve">) dan wordt het vermogen boven deze drempel </w:t>
      </w:r>
      <w:r w:rsidR="00B32A52">
        <w:rPr>
          <w:rFonts w:ascii="Arial" w:hAnsi="Arial" w:cs="Arial"/>
          <w:sz w:val="20"/>
        </w:rPr>
        <w:t xml:space="preserve">in beginsel </w:t>
      </w:r>
      <w:r w:rsidR="00641D80" w:rsidRPr="003F4386">
        <w:rPr>
          <w:rFonts w:ascii="Arial" w:hAnsi="Arial" w:cs="Arial"/>
          <w:sz w:val="20"/>
        </w:rPr>
        <w:t>belast in box 3 van de inkomstenbelasting. De volgende gegevens</w:t>
      </w:r>
      <w:r w:rsidR="00B32A52">
        <w:rPr>
          <w:rFonts w:ascii="Arial" w:hAnsi="Arial" w:cs="Arial"/>
          <w:sz w:val="20"/>
        </w:rPr>
        <w:t>,</w:t>
      </w:r>
      <w:r w:rsidR="00641D80" w:rsidRPr="003F4386">
        <w:rPr>
          <w:rFonts w:ascii="Arial" w:hAnsi="Arial" w:cs="Arial"/>
          <w:sz w:val="20"/>
        </w:rPr>
        <w:t xml:space="preserve"> voor zover op uw situatie van toepassing, zijn dan van belang voor uw aangifte.</w:t>
      </w:r>
      <w:r w:rsidR="00D9508E" w:rsidRPr="003F4386">
        <w:rPr>
          <w:rFonts w:ascii="Arial" w:hAnsi="Arial" w:cs="Arial"/>
          <w:sz w:val="20"/>
        </w:rPr>
        <w:t xml:space="preserve"> Het gaat steeds om de stand per </w:t>
      </w:r>
      <w:r w:rsidR="00D9508E" w:rsidRPr="00B32A52">
        <w:rPr>
          <w:rFonts w:ascii="Arial" w:hAnsi="Arial" w:cs="Arial"/>
          <w:b/>
          <w:i/>
          <w:sz w:val="20"/>
        </w:rPr>
        <w:t>1 januari 201</w:t>
      </w:r>
      <w:r w:rsidR="00874EB7">
        <w:rPr>
          <w:rFonts w:ascii="Arial" w:hAnsi="Arial" w:cs="Arial"/>
          <w:b/>
          <w:i/>
          <w:sz w:val="20"/>
        </w:rPr>
        <w:t>9</w:t>
      </w:r>
      <w:r w:rsidR="00C123FD">
        <w:rPr>
          <w:rFonts w:ascii="Arial" w:hAnsi="Arial" w:cs="Arial"/>
          <w:sz w:val="20"/>
        </w:rPr>
        <w:t xml:space="preserve">, </w:t>
      </w:r>
      <w:r w:rsidR="00CD1927" w:rsidRPr="003F4386">
        <w:rPr>
          <w:rFonts w:ascii="Arial" w:hAnsi="Arial" w:cs="Arial"/>
          <w:sz w:val="20"/>
        </w:rPr>
        <w:t>tenzij anders is aangegeven.</w:t>
      </w:r>
    </w:p>
    <w:p w:rsidR="00641D80" w:rsidRPr="003F4386" w:rsidRDefault="00641D80" w:rsidP="00F12520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2"/>
        <w:gridCol w:w="1008"/>
      </w:tblGrid>
      <w:tr w:rsidR="00BF2389" w:rsidRPr="003F4386" w:rsidTr="00694AA3">
        <w:tc>
          <w:tcPr>
            <w:tcW w:w="8188" w:type="dxa"/>
            <w:vAlign w:val="center"/>
          </w:tcPr>
          <w:p w:rsidR="00BF2389" w:rsidRPr="003F4386" w:rsidRDefault="00BF2389" w:rsidP="00694AA3">
            <w:pPr>
              <w:rPr>
                <w:rFonts w:ascii="Arial" w:hAnsi="Arial" w:cs="Arial"/>
                <w:b/>
                <w:i/>
                <w:sz w:val="20"/>
              </w:rPr>
            </w:pPr>
            <w:r w:rsidRPr="003F4386">
              <w:rPr>
                <w:rFonts w:ascii="Arial" w:hAnsi="Arial" w:cs="Arial"/>
                <w:b/>
                <w:i/>
                <w:sz w:val="20"/>
              </w:rPr>
              <w:t>Welke gegevens</w:t>
            </w:r>
          </w:p>
        </w:tc>
        <w:tc>
          <w:tcPr>
            <w:tcW w:w="1024" w:type="dxa"/>
            <w:vAlign w:val="center"/>
          </w:tcPr>
          <w:p w:rsidR="00BF2389" w:rsidRPr="00694AA3" w:rsidRDefault="00694AA3" w:rsidP="00694AA3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694AA3">
              <w:rPr>
                <w:rFonts w:ascii="Arial" w:hAnsi="Arial" w:cs="Arial"/>
                <w:i/>
                <w:sz w:val="28"/>
                <w:szCs w:val="28"/>
              </w:rPr>
              <w:t>v</w:t>
            </w:r>
          </w:p>
        </w:tc>
      </w:tr>
      <w:tr w:rsidR="00BF2389" w:rsidRPr="003F4386" w:rsidTr="00694AA3">
        <w:tc>
          <w:tcPr>
            <w:tcW w:w="8188" w:type="dxa"/>
            <w:vAlign w:val="center"/>
          </w:tcPr>
          <w:p w:rsidR="00BF2389" w:rsidRPr="003F4386" w:rsidRDefault="00D42295" w:rsidP="00694AA3">
            <w:pPr>
              <w:numPr>
                <w:ilvl w:val="0"/>
                <w:numId w:val="36"/>
              </w:numPr>
              <w:ind w:left="284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S</w:t>
            </w:r>
            <w:r w:rsidR="00BF2389" w:rsidRPr="003F4386">
              <w:rPr>
                <w:rFonts w:ascii="Arial" w:hAnsi="Arial" w:cs="Arial"/>
                <w:sz w:val="20"/>
              </w:rPr>
              <w:t xml:space="preserve">aldi </w:t>
            </w:r>
            <w:r w:rsidRPr="003F4386">
              <w:rPr>
                <w:rFonts w:ascii="Arial" w:hAnsi="Arial" w:cs="Arial"/>
                <w:sz w:val="20"/>
              </w:rPr>
              <w:t xml:space="preserve">van </w:t>
            </w:r>
            <w:r w:rsidR="00BF2389" w:rsidRPr="003F4386">
              <w:rPr>
                <w:rFonts w:ascii="Arial" w:hAnsi="Arial" w:cs="Arial"/>
                <w:sz w:val="20"/>
              </w:rPr>
              <w:t>bank/spaarrekeningen</w:t>
            </w:r>
          </w:p>
        </w:tc>
        <w:tc>
          <w:tcPr>
            <w:tcW w:w="1024" w:type="dxa"/>
          </w:tcPr>
          <w:p w:rsidR="00BF2389" w:rsidRPr="00694AA3" w:rsidRDefault="00BF2389" w:rsidP="00B04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2389" w:rsidRPr="003F4386" w:rsidTr="00694AA3">
        <w:tc>
          <w:tcPr>
            <w:tcW w:w="8188" w:type="dxa"/>
            <w:vAlign w:val="center"/>
          </w:tcPr>
          <w:p w:rsidR="00BF2389" w:rsidRPr="003F4386" w:rsidRDefault="00BF2389" w:rsidP="00694AA3">
            <w:pPr>
              <w:numPr>
                <w:ilvl w:val="0"/>
                <w:numId w:val="36"/>
              </w:numPr>
              <w:ind w:left="284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Waarde effectenportefeuille</w:t>
            </w:r>
          </w:p>
        </w:tc>
        <w:tc>
          <w:tcPr>
            <w:tcW w:w="1024" w:type="dxa"/>
          </w:tcPr>
          <w:p w:rsidR="00BF2389" w:rsidRPr="00694AA3" w:rsidRDefault="00BF2389" w:rsidP="00B04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2389" w:rsidRPr="003F4386" w:rsidTr="00694AA3">
        <w:tc>
          <w:tcPr>
            <w:tcW w:w="8188" w:type="dxa"/>
            <w:vAlign w:val="center"/>
          </w:tcPr>
          <w:p w:rsidR="00BF2389" w:rsidRPr="003F4386" w:rsidRDefault="00BF2389" w:rsidP="00226075">
            <w:pPr>
              <w:numPr>
                <w:ilvl w:val="0"/>
                <w:numId w:val="36"/>
              </w:numPr>
              <w:ind w:left="284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WOZ-beschikking tweede woning/vakantie</w:t>
            </w:r>
            <w:r w:rsidR="00DD631D">
              <w:rPr>
                <w:rFonts w:ascii="Arial" w:hAnsi="Arial" w:cs="Arial"/>
                <w:sz w:val="20"/>
              </w:rPr>
              <w:t>huis op waarde</w:t>
            </w:r>
            <w:r w:rsidR="001C750E">
              <w:rPr>
                <w:rFonts w:ascii="Arial" w:hAnsi="Arial" w:cs="Arial"/>
                <w:sz w:val="20"/>
              </w:rPr>
              <w:t>-</w:t>
            </w:r>
            <w:r w:rsidR="00151209">
              <w:rPr>
                <w:rFonts w:ascii="Arial" w:hAnsi="Arial" w:cs="Arial"/>
                <w:sz w:val="20"/>
              </w:rPr>
              <w:t>peildatum 1-1-201</w:t>
            </w:r>
            <w:r w:rsidR="00874EB7">
              <w:rPr>
                <w:rFonts w:ascii="Arial" w:hAnsi="Arial" w:cs="Arial"/>
                <w:sz w:val="20"/>
              </w:rPr>
              <w:t>8</w:t>
            </w:r>
            <w:r w:rsidRPr="003F4386">
              <w:rPr>
                <w:rFonts w:ascii="Arial" w:hAnsi="Arial" w:cs="Arial"/>
                <w:sz w:val="20"/>
              </w:rPr>
              <w:t>!</w:t>
            </w:r>
          </w:p>
        </w:tc>
        <w:tc>
          <w:tcPr>
            <w:tcW w:w="1024" w:type="dxa"/>
          </w:tcPr>
          <w:p w:rsidR="00BF2389" w:rsidRPr="00694AA3" w:rsidRDefault="00BF2389" w:rsidP="00B04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2389" w:rsidRPr="003F4386" w:rsidTr="00694AA3">
        <w:tc>
          <w:tcPr>
            <w:tcW w:w="8188" w:type="dxa"/>
            <w:vAlign w:val="center"/>
          </w:tcPr>
          <w:p w:rsidR="00BF2389" w:rsidRPr="003F4386" w:rsidRDefault="00BF2389" w:rsidP="00694AA3">
            <w:pPr>
              <w:numPr>
                <w:ilvl w:val="0"/>
                <w:numId w:val="36"/>
              </w:numPr>
              <w:ind w:left="284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Waarde kapitaalverzekeringen</w:t>
            </w:r>
            <w:r w:rsidR="00140DD9" w:rsidRPr="003F4386">
              <w:rPr>
                <w:rFonts w:ascii="Arial" w:hAnsi="Arial" w:cs="Arial"/>
                <w:sz w:val="20"/>
              </w:rPr>
              <w:t>, m</w:t>
            </w:r>
            <w:r w:rsidR="00D42295" w:rsidRPr="003F4386">
              <w:rPr>
                <w:rFonts w:ascii="Arial" w:hAnsi="Arial" w:cs="Arial"/>
                <w:sz w:val="20"/>
              </w:rPr>
              <w:t>.</w:t>
            </w:r>
            <w:r w:rsidR="00140DD9" w:rsidRPr="003F4386">
              <w:rPr>
                <w:rFonts w:ascii="Arial" w:hAnsi="Arial" w:cs="Arial"/>
                <w:sz w:val="20"/>
              </w:rPr>
              <w:t>u</w:t>
            </w:r>
            <w:r w:rsidR="00D42295" w:rsidRPr="003F4386">
              <w:rPr>
                <w:rFonts w:ascii="Arial" w:hAnsi="Arial" w:cs="Arial"/>
                <w:sz w:val="20"/>
              </w:rPr>
              <w:t>.</w:t>
            </w:r>
            <w:r w:rsidR="00140DD9" w:rsidRPr="003F4386">
              <w:rPr>
                <w:rFonts w:ascii="Arial" w:hAnsi="Arial" w:cs="Arial"/>
                <w:sz w:val="20"/>
              </w:rPr>
              <w:t>v een KEW (zie hiervoor onder eigen woning)</w:t>
            </w:r>
          </w:p>
        </w:tc>
        <w:tc>
          <w:tcPr>
            <w:tcW w:w="1024" w:type="dxa"/>
          </w:tcPr>
          <w:p w:rsidR="00BF2389" w:rsidRPr="00694AA3" w:rsidRDefault="00BF2389" w:rsidP="00B04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2389" w:rsidRPr="003F4386" w:rsidTr="00694AA3">
        <w:tc>
          <w:tcPr>
            <w:tcW w:w="8188" w:type="dxa"/>
            <w:vAlign w:val="center"/>
          </w:tcPr>
          <w:p w:rsidR="00BF2389" w:rsidRPr="00EB5AEE" w:rsidRDefault="00BF2389" w:rsidP="00694AA3">
            <w:pPr>
              <w:numPr>
                <w:ilvl w:val="0"/>
                <w:numId w:val="36"/>
              </w:numPr>
              <w:ind w:left="284"/>
              <w:rPr>
                <w:rFonts w:ascii="Arial" w:hAnsi="Arial" w:cs="Arial"/>
                <w:sz w:val="20"/>
              </w:rPr>
            </w:pPr>
            <w:r w:rsidRPr="00EB5AEE">
              <w:rPr>
                <w:rFonts w:ascii="Arial" w:hAnsi="Arial" w:cs="Arial"/>
                <w:sz w:val="20"/>
              </w:rPr>
              <w:t>Waarde groene beleggingen</w:t>
            </w:r>
          </w:p>
        </w:tc>
        <w:tc>
          <w:tcPr>
            <w:tcW w:w="1024" w:type="dxa"/>
          </w:tcPr>
          <w:p w:rsidR="00BF2389" w:rsidRPr="00694AA3" w:rsidRDefault="00BF2389" w:rsidP="00B041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901DF" w:rsidRDefault="009901DF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1"/>
        <w:gridCol w:w="1009"/>
      </w:tblGrid>
      <w:tr w:rsidR="00694AA3" w:rsidRPr="00694AA3" w:rsidTr="00694AA3">
        <w:trPr>
          <w:trHeight w:val="441"/>
        </w:trPr>
        <w:tc>
          <w:tcPr>
            <w:tcW w:w="8188" w:type="dxa"/>
            <w:vAlign w:val="center"/>
          </w:tcPr>
          <w:p w:rsidR="00694AA3" w:rsidRPr="00694AA3" w:rsidRDefault="00694AA3" w:rsidP="00694AA3">
            <w:pPr>
              <w:rPr>
                <w:rFonts w:ascii="Arial" w:hAnsi="Arial" w:cs="Arial"/>
                <w:i/>
                <w:sz w:val="20"/>
              </w:rPr>
            </w:pPr>
            <w:r w:rsidRPr="00694AA3">
              <w:rPr>
                <w:rFonts w:ascii="Arial" w:hAnsi="Arial" w:cs="Arial"/>
                <w:b/>
                <w:i/>
                <w:sz w:val="20"/>
              </w:rPr>
              <w:t>Vervolg vermogensgegevens</w:t>
            </w:r>
          </w:p>
        </w:tc>
        <w:tc>
          <w:tcPr>
            <w:tcW w:w="1024" w:type="dxa"/>
            <w:vAlign w:val="center"/>
          </w:tcPr>
          <w:p w:rsidR="00694AA3" w:rsidRPr="00694AA3" w:rsidRDefault="00694AA3" w:rsidP="00694AA3">
            <w:pPr>
              <w:jc w:val="center"/>
              <w:rPr>
                <w:rFonts w:ascii="Arial" w:hAnsi="Arial" w:cs="Arial"/>
                <w:b/>
                <w:i/>
                <w:szCs w:val="24"/>
              </w:rPr>
            </w:pPr>
            <w:r w:rsidRPr="00694AA3">
              <w:rPr>
                <w:rFonts w:ascii="Arial" w:hAnsi="Arial" w:cs="Arial"/>
                <w:b/>
                <w:i/>
                <w:szCs w:val="24"/>
              </w:rPr>
              <w:t>v</w:t>
            </w:r>
          </w:p>
        </w:tc>
      </w:tr>
      <w:tr w:rsidR="00694AA3" w:rsidRPr="00694AA3" w:rsidTr="00694AA3">
        <w:tc>
          <w:tcPr>
            <w:tcW w:w="8188" w:type="dxa"/>
            <w:vAlign w:val="center"/>
          </w:tcPr>
          <w:p w:rsidR="00694AA3" w:rsidRPr="003F4386" w:rsidRDefault="00694AA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Leningen aan startende ondernemers (direct durfkapitaal)</w:t>
            </w:r>
          </w:p>
        </w:tc>
        <w:tc>
          <w:tcPr>
            <w:tcW w:w="1024" w:type="dxa"/>
          </w:tcPr>
          <w:p w:rsidR="00694AA3" w:rsidRPr="00694AA3" w:rsidRDefault="00694AA3" w:rsidP="00BA30A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A3" w:rsidRPr="00694AA3" w:rsidTr="00694AA3">
        <w:tc>
          <w:tcPr>
            <w:tcW w:w="8188" w:type="dxa"/>
            <w:vAlign w:val="center"/>
          </w:tcPr>
          <w:p w:rsidR="00694AA3" w:rsidRPr="003F4386" w:rsidRDefault="00694AA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t>Waarde aandeel in onverdeelde boedel*)</w:t>
            </w:r>
          </w:p>
        </w:tc>
        <w:tc>
          <w:tcPr>
            <w:tcW w:w="1024" w:type="dxa"/>
          </w:tcPr>
          <w:p w:rsidR="00694AA3" w:rsidRPr="00694AA3" w:rsidRDefault="00694AA3" w:rsidP="00BA30A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A3" w:rsidRPr="00694AA3" w:rsidTr="00694AA3">
        <w:tc>
          <w:tcPr>
            <w:tcW w:w="8188" w:type="dxa"/>
            <w:vAlign w:val="center"/>
          </w:tcPr>
          <w:p w:rsidR="00694AA3" w:rsidRPr="003F4386" w:rsidRDefault="00694AA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Overige bezittingen</w:t>
            </w:r>
          </w:p>
        </w:tc>
        <w:tc>
          <w:tcPr>
            <w:tcW w:w="1024" w:type="dxa"/>
          </w:tcPr>
          <w:p w:rsidR="00694AA3" w:rsidRPr="00694AA3" w:rsidRDefault="00694AA3" w:rsidP="00BA30A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A3" w:rsidRPr="00694AA3" w:rsidTr="00694AA3">
        <w:tc>
          <w:tcPr>
            <w:tcW w:w="8188" w:type="dxa"/>
            <w:vAlign w:val="center"/>
          </w:tcPr>
          <w:p w:rsidR="00694AA3" w:rsidRPr="003F4386" w:rsidRDefault="00694AA3" w:rsidP="00694AA3">
            <w:pPr>
              <w:numPr>
                <w:ilvl w:val="0"/>
                <w:numId w:val="36"/>
              </w:numPr>
              <w:ind w:left="426"/>
              <w:rPr>
                <w:rFonts w:ascii="Arial" w:hAnsi="Arial" w:cs="Arial"/>
                <w:sz w:val="20"/>
              </w:rPr>
            </w:pPr>
            <w:r w:rsidRPr="003F4386">
              <w:rPr>
                <w:rFonts w:ascii="Arial" w:hAnsi="Arial" w:cs="Arial"/>
                <w:sz w:val="20"/>
              </w:rPr>
              <w:lastRenderedPageBreak/>
              <w:t>Studieschulden en andere schulden</w:t>
            </w:r>
          </w:p>
        </w:tc>
        <w:tc>
          <w:tcPr>
            <w:tcW w:w="1024" w:type="dxa"/>
          </w:tcPr>
          <w:p w:rsidR="00694AA3" w:rsidRPr="00694AA3" w:rsidRDefault="00694AA3" w:rsidP="00BA30A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94AA3" w:rsidRDefault="00694AA3" w:rsidP="00F12520">
      <w:pPr>
        <w:rPr>
          <w:rFonts w:ascii="Arial" w:hAnsi="Arial" w:cs="Arial"/>
          <w:sz w:val="20"/>
        </w:rPr>
      </w:pPr>
    </w:p>
    <w:p w:rsidR="00694AA3" w:rsidRDefault="00694AA3" w:rsidP="00F12520">
      <w:pPr>
        <w:rPr>
          <w:rFonts w:ascii="Arial" w:hAnsi="Arial" w:cs="Arial"/>
          <w:sz w:val="20"/>
        </w:rPr>
      </w:pPr>
    </w:p>
    <w:p w:rsidR="009901DF" w:rsidRDefault="00BF2389" w:rsidP="00F12520">
      <w:pPr>
        <w:rPr>
          <w:rFonts w:ascii="Arial" w:hAnsi="Arial" w:cs="Arial"/>
          <w:sz w:val="20"/>
        </w:rPr>
      </w:pPr>
      <w:r w:rsidRPr="003F4386">
        <w:rPr>
          <w:rFonts w:ascii="Arial" w:hAnsi="Arial" w:cs="Arial"/>
          <w:sz w:val="20"/>
        </w:rPr>
        <w:t>*) Dit is uw</w:t>
      </w:r>
      <w:r w:rsidR="009901DF" w:rsidRPr="003F4386">
        <w:rPr>
          <w:rFonts w:ascii="Arial" w:hAnsi="Arial" w:cs="Arial"/>
          <w:sz w:val="20"/>
        </w:rPr>
        <w:t xml:space="preserve"> aandeel in een nalatenschap die nog moet worden verdeeld</w:t>
      </w:r>
      <w:r w:rsidRPr="003F4386">
        <w:rPr>
          <w:rFonts w:ascii="Arial" w:hAnsi="Arial" w:cs="Arial"/>
          <w:sz w:val="20"/>
        </w:rPr>
        <w:t>.</w:t>
      </w:r>
    </w:p>
    <w:p w:rsidR="003338C5" w:rsidRDefault="003338C5" w:rsidP="00F12520">
      <w:pPr>
        <w:rPr>
          <w:rFonts w:ascii="Arial" w:hAnsi="Arial" w:cs="Arial"/>
          <w:sz w:val="20"/>
        </w:rPr>
      </w:pPr>
    </w:p>
    <w:p w:rsidR="003338C5" w:rsidRPr="003F4386" w:rsidRDefault="003338C5" w:rsidP="00F12520">
      <w:pPr>
        <w:rPr>
          <w:rFonts w:ascii="Arial" w:hAnsi="Arial" w:cs="Arial"/>
          <w:sz w:val="20"/>
        </w:rPr>
      </w:pPr>
    </w:p>
    <w:sectPr w:rsidR="003338C5" w:rsidRPr="003F4386" w:rsidSect="00694AA3">
      <w:headerReference w:type="default" r:id="rId8"/>
      <w:footerReference w:type="default" r:id="rId9"/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7F6B" w:rsidRDefault="000D7F6B">
      <w:r>
        <w:separator/>
      </w:r>
    </w:p>
  </w:endnote>
  <w:endnote w:type="continuationSeparator" w:id="0">
    <w:p w:rsidR="000D7F6B" w:rsidRDefault="000D7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AA3" w:rsidRPr="00694AA3" w:rsidRDefault="00694AA3" w:rsidP="00694AA3">
    <w:pPr>
      <w:pStyle w:val="Voettekst"/>
      <w:rPr>
        <w:rFonts w:ascii="Verdana" w:hAnsi="Verdana"/>
        <w:sz w:val="16"/>
        <w:szCs w:val="16"/>
      </w:rPr>
    </w:pPr>
    <w:r w:rsidRPr="00694AA3">
      <w:rPr>
        <w:rFonts w:ascii="Verdana" w:hAnsi="Verdana"/>
        <w:i/>
        <w:sz w:val="16"/>
        <w:szCs w:val="16"/>
      </w:rPr>
      <w:tab/>
    </w:r>
    <w:r w:rsidRPr="00694AA3">
      <w:rPr>
        <w:rFonts w:ascii="Verdana" w:hAnsi="Verdana"/>
        <w:i/>
        <w:sz w:val="16"/>
        <w:szCs w:val="16"/>
      </w:rPr>
      <w:tab/>
    </w:r>
    <w:r w:rsidRPr="00694AA3">
      <w:rPr>
        <w:rFonts w:ascii="Verdana" w:hAnsi="Verdana"/>
        <w:sz w:val="16"/>
        <w:szCs w:val="16"/>
      </w:rPr>
      <w:t xml:space="preserve">Pagina </w:t>
    </w:r>
    <w:r w:rsidRPr="00694AA3">
      <w:rPr>
        <w:rFonts w:ascii="Verdana" w:hAnsi="Verdana"/>
        <w:b/>
        <w:bCs/>
        <w:sz w:val="16"/>
        <w:szCs w:val="16"/>
      </w:rPr>
      <w:fldChar w:fldCharType="begin"/>
    </w:r>
    <w:r w:rsidRPr="00694AA3">
      <w:rPr>
        <w:rFonts w:ascii="Verdana" w:hAnsi="Verdana"/>
        <w:b/>
        <w:bCs/>
        <w:sz w:val="16"/>
        <w:szCs w:val="16"/>
      </w:rPr>
      <w:instrText>PAGE</w:instrText>
    </w:r>
    <w:r w:rsidRPr="00694AA3">
      <w:rPr>
        <w:rFonts w:ascii="Verdana" w:hAnsi="Verdana"/>
        <w:b/>
        <w:bCs/>
        <w:sz w:val="16"/>
        <w:szCs w:val="16"/>
      </w:rPr>
      <w:fldChar w:fldCharType="separate"/>
    </w:r>
    <w:r w:rsidR="00226075">
      <w:rPr>
        <w:rFonts w:ascii="Verdana" w:hAnsi="Verdana"/>
        <w:b/>
        <w:bCs/>
        <w:noProof/>
        <w:sz w:val="16"/>
        <w:szCs w:val="16"/>
      </w:rPr>
      <w:t>2</w:t>
    </w:r>
    <w:r w:rsidRPr="00694AA3">
      <w:rPr>
        <w:rFonts w:ascii="Verdana" w:hAnsi="Verdana"/>
        <w:b/>
        <w:bCs/>
        <w:sz w:val="16"/>
        <w:szCs w:val="16"/>
      </w:rPr>
      <w:fldChar w:fldCharType="end"/>
    </w:r>
    <w:r w:rsidRPr="00694AA3">
      <w:rPr>
        <w:rFonts w:ascii="Verdana" w:hAnsi="Verdana"/>
        <w:sz w:val="16"/>
        <w:szCs w:val="16"/>
      </w:rPr>
      <w:t xml:space="preserve"> van </w:t>
    </w:r>
    <w:r w:rsidRPr="00694AA3">
      <w:rPr>
        <w:rFonts w:ascii="Verdana" w:hAnsi="Verdana"/>
        <w:b/>
        <w:bCs/>
        <w:sz w:val="16"/>
        <w:szCs w:val="16"/>
      </w:rPr>
      <w:fldChar w:fldCharType="begin"/>
    </w:r>
    <w:r w:rsidRPr="00694AA3">
      <w:rPr>
        <w:rFonts w:ascii="Verdana" w:hAnsi="Verdana"/>
        <w:b/>
        <w:bCs/>
        <w:sz w:val="16"/>
        <w:szCs w:val="16"/>
      </w:rPr>
      <w:instrText>NUMPAGES</w:instrText>
    </w:r>
    <w:r w:rsidRPr="00694AA3">
      <w:rPr>
        <w:rFonts w:ascii="Verdana" w:hAnsi="Verdana"/>
        <w:b/>
        <w:bCs/>
        <w:sz w:val="16"/>
        <w:szCs w:val="16"/>
      </w:rPr>
      <w:fldChar w:fldCharType="separate"/>
    </w:r>
    <w:r w:rsidR="00226075">
      <w:rPr>
        <w:rFonts w:ascii="Verdana" w:hAnsi="Verdana"/>
        <w:b/>
        <w:bCs/>
        <w:noProof/>
        <w:sz w:val="16"/>
        <w:szCs w:val="16"/>
      </w:rPr>
      <w:t>5</w:t>
    </w:r>
    <w:r w:rsidRPr="00694AA3">
      <w:rPr>
        <w:rFonts w:ascii="Verdana" w:hAnsi="Verdana"/>
        <w:b/>
        <w:bCs/>
        <w:sz w:val="16"/>
        <w:szCs w:val="16"/>
      </w:rPr>
      <w:fldChar w:fldCharType="end"/>
    </w:r>
  </w:p>
  <w:p w:rsidR="00AC56EA" w:rsidRPr="00694AA3" w:rsidRDefault="00AC56EA" w:rsidP="00694A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7F6B" w:rsidRDefault="000D7F6B">
      <w:r>
        <w:separator/>
      </w:r>
    </w:p>
  </w:footnote>
  <w:footnote w:type="continuationSeparator" w:id="0">
    <w:p w:rsidR="000D7F6B" w:rsidRDefault="000D7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AA3" w:rsidRDefault="000E1503" w:rsidP="00694AA3">
    <w:pPr>
      <w:pStyle w:val="Koptekst"/>
      <w:jc w:val="right"/>
    </w:pPr>
    <w:r w:rsidRPr="000E1503">
      <w:rPr>
        <w:noProof/>
      </w:rPr>
      <w:drawing>
        <wp:inline distT="0" distB="0" distL="0" distR="0" wp14:anchorId="4855A348" wp14:editId="095C6CDF">
          <wp:extent cx="1854200" cy="421743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8846" cy="45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6" type="#_x0000_t75" style="width:3in;height:3in" o:bullet="t"/>
    </w:pict>
  </w:numPicBullet>
  <w:numPicBullet w:numPicBulletId="1">
    <w:pict>
      <v:shape id="_x0000_i1187" type="#_x0000_t75" style="width:3in;height:3in" o:bullet="t"/>
    </w:pict>
  </w:numPicBullet>
  <w:numPicBullet w:numPicBulletId="2">
    <w:pict>
      <v:shape id="_x0000_i1188" type="#_x0000_t75" style="width:3in;height:3in" o:bullet="t"/>
    </w:pict>
  </w:numPicBullet>
  <w:numPicBullet w:numPicBulletId="3">
    <w:pict>
      <v:shape id="_x0000_i1189" type="#_x0000_t75" style="width:3in;height:3in" o:bullet="t"/>
    </w:pict>
  </w:numPicBullet>
  <w:numPicBullet w:numPicBulletId="4">
    <w:pict>
      <v:shape id="_x0000_i1190" type="#_x0000_t75" style="width:3in;height:3in" o:bullet="t"/>
    </w:pict>
  </w:numPicBullet>
  <w:numPicBullet w:numPicBulletId="5">
    <w:pict>
      <v:shape id="_x0000_i1191" type="#_x0000_t75" style="width:3in;height:3in" o:bullet="t"/>
    </w:pict>
  </w:numPicBullet>
  <w:numPicBullet w:numPicBulletId="6">
    <w:pict>
      <v:shape id="_x0000_i1192" type="#_x0000_t75" style="width:3in;height:3in" o:bullet="t"/>
    </w:pict>
  </w:numPicBullet>
  <w:numPicBullet w:numPicBulletId="7">
    <w:pict>
      <v:shape id="_x0000_i1193" type="#_x0000_t75" style="width:3in;height:3in" o:bullet="t"/>
    </w:pict>
  </w:numPicBullet>
  <w:numPicBullet w:numPicBulletId="8">
    <w:pict>
      <v:shape id="_x0000_i1194" type="#_x0000_t75" style="width:3in;height:3in" o:bullet="t"/>
    </w:pict>
  </w:numPicBullet>
  <w:numPicBullet w:numPicBulletId="9">
    <w:pict>
      <v:shape id="_x0000_i1195" type="#_x0000_t75" style="width:3in;height:3in" o:bullet="t"/>
    </w:pict>
  </w:numPicBullet>
  <w:numPicBullet w:numPicBulletId="10">
    <w:pict>
      <v:shape id="_x0000_i1196" type="#_x0000_t75" style="width:3in;height:3in" o:bullet="t"/>
    </w:pict>
  </w:numPicBullet>
  <w:numPicBullet w:numPicBulletId="11">
    <w:pict>
      <v:shape id="_x0000_i1197" type="#_x0000_t75" style="width:3in;height:3in" o:bullet="t"/>
    </w:pict>
  </w:numPicBullet>
  <w:numPicBullet w:numPicBulletId="12">
    <w:pict>
      <v:shape id="_x0000_i1198" type="#_x0000_t75" style="width:3in;height:3in" o:bullet="t"/>
    </w:pict>
  </w:numPicBullet>
  <w:numPicBullet w:numPicBulletId="13">
    <w:pict>
      <v:shape id="_x0000_i1199" type="#_x0000_t75" style="width:3in;height:3in" o:bullet="t"/>
    </w:pict>
  </w:numPicBullet>
  <w:numPicBullet w:numPicBulletId="14">
    <w:pict>
      <v:shape id="_x0000_i1200" type="#_x0000_t75" style="width:3in;height:3in" o:bullet="t"/>
    </w:pict>
  </w:numPicBullet>
  <w:numPicBullet w:numPicBulletId="15">
    <w:pict>
      <v:shape id="_x0000_i1201" type="#_x0000_t75" style="width:3in;height:3in" o:bullet="t"/>
    </w:pict>
  </w:numPicBullet>
  <w:numPicBullet w:numPicBulletId="16">
    <w:pict>
      <v:shape id="_x0000_i1202" type="#_x0000_t75" style="width:3in;height:3in" o:bullet="t"/>
    </w:pict>
  </w:numPicBullet>
  <w:numPicBullet w:numPicBulletId="17">
    <w:pict>
      <v:shape id="_x0000_i1203" type="#_x0000_t75" style="width:3in;height:3in" o:bullet="t"/>
    </w:pict>
  </w:numPicBullet>
  <w:numPicBullet w:numPicBulletId="18">
    <w:pict>
      <v:shape id="_x0000_i1204" type="#_x0000_t75" style="width:3in;height:3in" o:bullet="t"/>
    </w:pict>
  </w:numPicBullet>
  <w:numPicBullet w:numPicBulletId="19">
    <w:pict>
      <v:shape id="_x0000_i1205" type="#_x0000_t75" style="width:3in;height:3in" o:bullet="t"/>
    </w:pict>
  </w:numPicBullet>
  <w:numPicBullet w:numPicBulletId="20">
    <w:pict>
      <v:shape id="_x0000_i1206" type="#_x0000_t75" style="width:3in;height:3in" o:bullet="t"/>
    </w:pict>
  </w:numPicBullet>
  <w:numPicBullet w:numPicBulletId="21">
    <w:pict>
      <v:shape id="_x0000_i1207" type="#_x0000_t75" style="width:3in;height:3in" o:bullet="t"/>
    </w:pict>
  </w:numPicBullet>
  <w:numPicBullet w:numPicBulletId="22">
    <w:pict>
      <v:shape id="_x0000_i1208" type="#_x0000_t75" style="width:3in;height:3in" o:bullet="t"/>
    </w:pict>
  </w:numPicBullet>
  <w:numPicBullet w:numPicBulletId="23">
    <w:pict>
      <v:shape id="_x0000_i1209" type="#_x0000_t75" style="width:3in;height:3in" o:bullet="t"/>
    </w:pict>
  </w:numPicBullet>
  <w:numPicBullet w:numPicBulletId="24">
    <w:pict>
      <v:shape id="_x0000_i1210" type="#_x0000_t75" style="width:5pt;height:8pt" o:bullet="t">
        <v:imagedata r:id="rId1" o:title="dart"/>
      </v:shape>
    </w:pict>
  </w:numPicBullet>
  <w:numPicBullet w:numPicBulletId="25">
    <w:pict>
      <v:shape id="_x0000_i1211" type="#_x0000_t75" style="width:3in;height:3in" o:bullet="t"/>
    </w:pict>
  </w:numPicBullet>
  <w:numPicBullet w:numPicBulletId="26">
    <w:pict>
      <v:shape id="_x0000_i1212" type="#_x0000_t75" style="width:3in;height:3in" o:bullet="t"/>
    </w:pict>
  </w:numPicBullet>
  <w:numPicBullet w:numPicBulletId="27">
    <w:pict>
      <v:shape id="_x0000_i1213" type="#_x0000_t75" style="width:3in;height:3in" o:bullet="t"/>
    </w:pict>
  </w:numPicBullet>
  <w:numPicBullet w:numPicBulletId="28">
    <w:pict>
      <v:shape id="_x0000_i1214" type="#_x0000_t75" style="width:3in;height:3in" o:bullet="t"/>
    </w:pict>
  </w:numPicBullet>
  <w:numPicBullet w:numPicBulletId="29">
    <w:pict>
      <v:shape id="_x0000_i1215" type="#_x0000_t75" style="width:3in;height:3in" o:bullet="t"/>
    </w:pict>
  </w:numPicBullet>
  <w:numPicBullet w:numPicBulletId="30">
    <w:pict>
      <v:shape id="_x0000_i1216" type="#_x0000_t75" style="width:3in;height:3in" o:bullet="t"/>
    </w:pict>
  </w:numPicBullet>
  <w:numPicBullet w:numPicBulletId="31">
    <w:pict>
      <v:shape id="_x0000_i1217" type="#_x0000_t75" style="width:3in;height:3in" o:bullet="t"/>
    </w:pict>
  </w:numPicBullet>
  <w:abstractNum w:abstractNumId="0" w15:restartNumberingAfterBreak="0">
    <w:nsid w:val="02B7442C"/>
    <w:multiLevelType w:val="hybridMultilevel"/>
    <w:tmpl w:val="FC0CFC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2138"/>
    <w:multiLevelType w:val="multilevel"/>
    <w:tmpl w:val="33CA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16E05"/>
    <w:multiLevelType w:val="hybridMultilevel"/>
    <w:tmpl w:val="F15615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A5CE9"/>
    <w:multiLevelType w:val="multilevel"/>
    <w:tmpl w:val="51B4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D1569"/>
    <w:multiLevelType w:val="multilevel"/>
    <w:tmpl w:val="485E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1741B7"/>
    <w:multiLevelType w:val="hybridMultilevel"/>
    <w:tmpl w:val="2718184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05A46"/>
    <w:multiLevelType w:val="hybridMultilevel"/>
    <w:tmpl w:val="FF68D2FA"/>
    <w:lvl w:ilvl="0" w:tplc="0413000F">
      <w:start w:val="1"/>
      <w:numFmt w:val="decimal"/>
      <w:lvlText w:val="%1."/>
      <w:lvlJc w:val="left"/>
      <w:pPr>
        <w:ind w:left="644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04915"/>
    <w:multiLevelType w:val="hybridMultilevel"/>
    <w:tmpl w:val="819E25B0"/>
    <w:lvl w:ilvl="0" w:tplc="04130001">
      <w:start w:val="1"/>
      <w:numFmt w:val="bullet"/>
      <w:lvlText w:val=""/>
      <w:lvlJc w:val="left"/>
      <w:pPr>
        <w:tabs>
          <w:tab w:val="num" w:pos="60"/>
        </w:tabs>
        <w:ind w:left="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</w:abstractNum>
  <w:abstractNum w:abstractNumId="8" w15:restartNumberingAfterBreak="0">
    <w:nsid w:val="19A34954"/>
    <w:multiLevelType w:val="multilevel"/>
    <w:tmpl w:val="B12A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C3FE4"/>
    <w:multiLevelType w:val="multilevel"/>
    <w:tmpl w:val="9590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126E07"/>
    <w:multiLevelType w:val="hybridMultilevel"/>
    <w:tmpl w:val="F9B65F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80C49"/>
    <w:multiLevelType w:val="multilevel"/>
    <w:tmpl w:val="304A15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84E693B"/>
    <w:multiLevelType w:val="hybridMultilevel"/>
    <w:tmpl w:val="81843EB4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AA705B6"/>
    <w:multiLevelType w:val="hybridMultilevel"/>
    <w:tmpl w:val="B0BCB4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45E9B"/>
    <w:multiLevelType w:val="multilevel"/>
    <w:tmpl w:val="4158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82241A"/>
    <w:multiLevelType w:val="hybridMultilevel"/>
    <w:tmpl w:val="58029D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50E71"/>
    <w:multiLevelType w:val="multilevel"/>
    <w:tmpl w:val="7004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561F15"/>
    <w:multiLevelType w:val="multilevel"/>
    <w:tmpl w:val="4AB4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82E0985"/>
    <w:multiLevelType w:val="hybridMultilevel"/>
    <w:tmpl w:val="BB1E13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B196B"/>
    <w:multiLevelType w:val="hybridMultilevel"/>
    <w:tmpl w:val="81A05C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97AD7"/>
    <w:multiLevelType w:val="multilevel"/>
    <w:tmpl w:val="DA4C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01F3211"/>
    <w:multiLevelType w:val="multilevel"/>
    <w:tmpl w:val="0890D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9E74C6"/>
    <w:multiLevelType w:val="multilevel"/>
    <w:tmpl w:val="54D8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6282C03"/>
    <w:multiLevelType w:val="hybridMultilevel"/>
    <w:tmpl w:val="3714791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2B1EA5"/>
    <w:multiLevelType w:val="multilevel"/>
    <w:tmpl w:val="8E36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7DB64F5"/>
    <w:multiLevelType w:val="multilevel"/>
    <w:tmpl w:val="BB1CB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5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8B62206"/>
    <w:multiLevelType w:val="hybridMultilevel"/>
    <w:tmpl w:val="D8DC0F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51C18"/>
    <w:multiLevelType w:val="hybridMultilevel"/>
    <w:tmpl w:val="E06662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96D5F"/>
    <w:multiLevelType w:val="multilevel"/>
    <w:tmpl w:val="699C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8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9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1DF0ED8"/>
    <w:multiLevelType w:val="hybridMultilevel"/>
    <w:tmpl w:val="33E650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C5402"/>
    <w:multiLevelType w:val="multilevel"/>
    <w:tmpl w:val="5104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3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3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8E85824"/>
    <w:multiLevelType w:val="hybridMultilevel"/>
    <w:tmpl w:val="5FEA10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D6EA8"/>
    <w:multiLevelType w:val="multilevel"/>
    <w:tmpl w:val="F430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2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0B664E"/>
    <w:multiLevelType w:val="hybridMultilevel"/>
    <w:tmpl w:val="09CC5B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0681F"/>
    <w:multiLevelType w:val="hybridMultilevel"/>
    <w:tmpl w:val="57A498F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F6ECA"/>
    <w:multiLevelType w:val="multilevel"/>
    <w:tmpl w:val="FC46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4D13EB7"/>
    <w:multiLevelType w:val="multilevel"/>
    <w:tmpl w:val="5692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PicBulletId w:val="1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C27D7"/>
    <w:multiLevelType w:val="hybridMultilevel"/>
    <w:tmpl w:val="39640BD4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56DCF"/>
    <w:multiLevelType w:val="hybridMultilevel"/>
    <w:tmpl w:val="E684E6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E4E17"/>
    <w:multiLevelType w:val="hybridMultilevel"/>
    <w:tmpl w:val="802EC92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E69A0"/>
    <w:multiLevelType w:val="hybridMultilevel"/>
    <w:tmpl w:val="FD6A67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70CB8"/>
    <w:multiLevelType w:val="multilevel"/>
    <w:tmpl w:val="5C4C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1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37"/>
  </w:num>
  <w:num w:numId="3">
    <w:abstractNumId w:val="9"/>
  </w:num>
  <w:num w:numId="4">
    <w:abstractNumId w:val="7"/>
  </w:num>
  <w:num w:numId="5">
    <w:abstractNumId w:val="5"/>
  </w:num>
  <w:num w:numId="6">
    <w:abstractNumId w:val="39"/>
  </w:num>
  <w:num w:numId="7">
    <w:abstractNumId w:val="33"/>
  </w:num>
  <w:num w:numId="8">
    <w:abstractNumId w:val="11"/>
  </w:num>
  <w:num w:numId="9">
    <w:abstractNumId w:val="26"/>
  </w:num>
  <w:num w:numId="10">
    <w:abstractNumId w:val="36"/>
  </w:num>
  <w:num w:numId="11">
    <w:abstractNumId w:val="21"/>
  </w:num>
  <w:num w:numId="12">
    <w:abstractNumId w:val="17"/>
  </w:num>
  <w:num w:numId="13">
    <w:abstractNumId w:val="14"/>
  </w:num>
  <w:num w:numId="14">
    <w:abstractNumId w:val="12"/>
  </w:num>
  <w:num w:numId="15">
    <w:abstractNumId w:val="10"/>
  </w:num>
  <w:num w:numId="16">
    <w:abstractNumId w:val="13"/>
  </w:num>
  <w:num w:numId="17">
    <w:abstractNumId w:val="1"/>
  </w:num>
  <w:num w:numId="18">
    <w:abstractNumId w:val="35"/>
  </w:num>
  <w:num w:numId="19">
    <w:abstractNumId w:val="18"/>
  </w:num>
  <w:num w:numId="20">
    <w:abstractNumId w:val="16"/>
  </w:num>
  <w:num w:numId="21">
    <w:abstractNumId w:val="8"/>
  </w:num>
  <w:num w:numId="22">
    <w:abstractNumId w:val="41"/>
  </w:num>
  <w:num w:numId="23">
    <w:abstractNumId w:val="22"/>
  </w:num>
  <w:num w:numId="24">
    <w:abstractNumId w:val="28"/>
  </w:num>
  <w:num w:numId="25">
    <w:abstractNumId w:val="20"/>
  </w:num>
  <w:num w:numId="26">
    <w:abstractNumId w:val="3"/>
  </w:num>
  <w:num w:numId="27">
    <w:abstractNumId w:val="4"/>
  </w:num>
  <w:num w:numId="28">
    <w:abstractNumId w:val="25"/>
  </w:num>
  <w:num w:numId="29">
    <w:abstractNumId w:val="32"/>
  </w:num>
  <w:num w:numId="30">
    <w:abstractNumId w:val="40"/>
  </w:num>
  <w:num w:numId="31">
    <w:abstractNumId w:val="19"/>
  </w:num>
  <w:num w:numId="32">
    <w:abstractNumId w:val="27"/>
  </w:num>
  <w:num w:numId="33">
    <w:abstractNumId w:val="2"/>
  </w:num>
  <w:num w:numId="34">
    <w:abstractNumId w:val="24"/>
  </w:num>
  <w:num w:numId="35">
    <w:abstractNumId w:val="30"/>
  </w:num>
  <w:num w:numId="36">
    <w:abstractNumId w:val="6"/>
  </w:num>
  <w:num w:numId="37">
    <w:abstractNumId w:val="31"/>
  </w:num>
  <w:num w:numId="38">
    <w:abstractNumId w:val="0"/>
  </w:num>
  <w:num w:numId="39">
    <w:abstractNumId w:val="34"/>
  </w:num>
  <w:num w:numId="40">
    <w:abstractNumId w:val="29"/>
  </w:num>
  <w:num w:numId="41">
    <w:abstractNumId w:val="38"/>
  </w:num>
  <w:num w:numId="4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B7"/>
    <w:rsid w:val="00000B90"/>
    <w:rsid w:val="00000F00"/>
    <w:rsid w:val="00002953"/>
    <w:rsid w:val="00005D8C"/>
    <w:rsid w:val="00007517"/>
    <w:rsid w:val="00015AB0"/>
    <w:rsid w:val="00016EA3"/>
    <w:rsid w:val="000173BF"/>
    <w:rsid w:val="000212A6"/>
    <w:rsid w:val="00022768"/>
    <w:rsid w:val="00024177"/>
    <w:rsid w:val="0002518B"/>
    <w:rsid w:val="000322B2"/>
    <w:rsid w:val="00033887"/>
    <w:rsid w:val="00035C7A"/>
    <w:rsid w:val="00037166"/>
    <w:rsid w:val="000372DF"/>
    <w:rsid w:val="00042C25"/>
    <w:rsid w:val="00044AC8"/>
    <w:rsid w:val="00046A02"/>
    <w:rsid w:val="00050687"/>
    <w:rsid w:val="00055FCB"/>
    <w:rsid w:val="0006135C"/>
    <w:rsid w:val="00061E56"/>
    <w:rsid w:val="00062EF9"/>
    <w:rsid w:val="000647A4"/>
    <w:rsid w:val="00064C29"/>
    <w:rsid w:val="00066157"/>
    <w:rsid w:val="00066D48"/>
    <w:rsid w:val="00067DB1"/>
    <w:rsid w:val="00071E50"/>
    <w:rsid w:val="00075833"/>
    <w:rsid w:val="00076D01"/>
    <w:rsid w:val="00076D25"/>
    <w:rsid w:val="000776DD"/>
    <w:rsid w:val="00080603"/>
    <w:rsid w:val="000811CF"/>
    <w:rsid w:val="00087683"/>
    <w:rsid w:val="0009630C"/>
    <w:rsid w:val="00097209"/>
    <w:rsid w:val="000A03D5"/>
    <w:rsid w:val="000A2FE2"/>
    <w:rsid w:val="000A40E3"/>
    <w:rsid w:val="000A5482"/>
    <w:rsid w:val="000A7325"/>
    <w:rsid w:val="000A75BC"/>
    <w:rsid w:val="000B374E"/>
    <w:rsid w:val="000B4BF4"/>
    <w:rsid w:val="000B6949"/>
    <w:rsid w:val="000B7B76"/>
    <w:rsid w:val="000C0DA8"/>
    <w:rsid w:val="000C3FDA"/>
    <w:rsid w:val="000C4923"/>
    <w:rsid w:val="000C7DB4"/>
    <w:rsid w:val="000D5E80"/>
    <w:rsid w:val="000D642B"/>
    <w:rsid w:val="000D7F6B"/>
    <w:rsid w:val="000E1503"/>
    <w:rsid w:val="000E64D2"/>
    <w:rsid w:val="000E78B0"/>
    <w:rsid w:val="000E7F8D"/>
    <w:rsid w:val="000F33E2"/>
    <w:rsid w:val="000F42FC"/>
    <w:rsid w:val="000F6ABA"/>
    <w:rsid w:val="001027C9"/>
    <w:rsid w:val="00103300"/>
    <w:rsid w:val="00103B25"/>
    <w:rsid w:val="00105303"/>
    <w:rsid w:val="00106018"/>
    <w:rsid w:val="0010626C"/>
    <w:rsid w:val="00107C82"/>
    <w:rsid w:val="00112104"/>
    <w:rsid w:val="001136B0"/>
    <w:rsid w:val="00120E11"/>
    <w:rsid w:val="00122E5A"/>
    <w:rsid w:val="001259C5"/>
    <w:rsid w:val="0012656B"/>
    <w:rsid w:val="00126B42"/>
    <w:rsid w:val="00133395"/>
    <w:rsid w:val="00134609"/>
    <w:rsid w:val="001352CA"/>
    <w:rsid w:val="00140DD9"/>
    <w:rsid w:val="00143D4D"/>
    <w:rsid w:val="00151209"/>
    <w:rsid w:val="00151BC9"/>
    <w:rsid w:val="00152DE3"/>
    <w:rsid w:val="00153E50"/>
    <w:rsid w:val="0016232A"/>
    <w:rsid w:val="0016243B"/>
    <w:rsid w:val="00163069"/>
    <w:rsid w:val="00163EC9"/>
    <w:rsid w:val="001660FF"/>
    <w:rsid w:val="00166977"/>
    <w:rsid w:val="001718AA"/>
    <w:rsid w:val="00174913"/>
    <w:rsid w:val="00177431"/>
    <w:rsid w:val="00180A5B"/>
    <w:rsid w:val="00183E7E"/>
    <w:rsid w:val="00184268"/>
    <w:rsid w:val="00185B21"/>
    <w:rsid w:val="00187EF3"/>
    <w:rsid w:val="00192B03"/>
    <w:rsid w:val="00197575"/>
    <w:rsid w:val="001A10CF"/>
    <w:rsid w:val="001A3103"/>
    <w:rsid w:val="001A4522"/>
    <w:rsid w:val="001A62AE"/>
    <w:rsid w:val="001B4105"/>
    <w:rsid w:val="001C2682"/>
    <w:rsid w:val="001C3A37"/>
    <w:rsid w:val="001C3C8E"/>
    <w:rsid w:val="001C750E"/>
    <w:rsid w:val="001D5218"/>
    <w:rsid w:val="001E0803"/>
    <w:rsid w:val="001E0CD1"/>
    <w:rsid w:val="001E1642"/>
    <w:rsid w:val="001E2EF0"/>
    <w:rsid w:val="001F4577"/>
    <w:rsid w:val="001F4FBA"/>
    <w:rsid w:val="001F7E88"/>
    <w:rsid w:val="002031AF"/>
    <w:rsid w:val="002041D4"/>
    <w:rsid w:val="00204DBB"/>
    <w:rsid w:val="00205A08"/>
    <w:rsid w:val="00205E4B"/>
    <w:rsid w:val="00205E6D"/>
    <w:rsid w:val="00207D22"/>
    <w:rsid w:val="0021109F"/>
    <w:rsid w:val="00212F82"/>
    <w:rsid w:val="002139B6"/>
    <w:rsid w:val="00214405"/>
    <w:rsid w:val="00216A07"/>
    <w:rsid w:val="0021755D"/>
    <w:rsid w:val="002216CB"/>
    <w:rsid w:val="002223D0"/>
    <w:rsid w:val="00226075"/>
    <w:rsid w:val="002303D1"/>
    <w:rsid w:val="00230797"/>
    <w:rsid w:val="00233A30"/>
    <w:rsid w:val="002360F7"/>
    <w:rsid w:val="00242B3D"/>
    <w:rsid w:val="00245253"/>
    <w:rsid w:val="0024562D"/>
    <w:rsid w:val="00245CBB"/>
    <w:rsid w:val="002507D2"/>
    <w:rsid w:val="00255129"/>
    <w:rsid w:val="0025529B"/>
    <w:rsid w:val="002602D5"/>
    <w:rsid w:val="002657E8"/>
    <w:rsid w:val="00267896"/>
    <w:rsid w:val="002712D8"/>
    <w:rsid w:val="00271C04"/>
    <w:rsid w:val="00276D5C"/>
    <w:rsid w:val="00281AC6"/>
    <w:rsid w:val="00283BD4"/>
    <w:rsid w:val="00284C1C"/>
    <w:rsid w:val="00287B22"/>
    <w:rsid w:val="00290F60"/>
    <w:rsid w:val="00293A00"/>
    <w:rsid w:val="002A52EE"/>
    <w:rsid w:val="002A7A5D"/>
    <w:rsid w:val="002B32FA"/>
    <w:rsid w:val="002B6ABF"/>
    <w:rsid w:val="002B6D5B"/>
    <w:rsid w:val="002B7DB2"/>
    <w:rsid w:val="002C7044"/>
    <w:rsid w:val="002D0C03"/>
    <w:rsid w:val="002D19B9"/>
    <w:rsid w:val="002D1ED5"/>
    <w:rsid w:val="002D4DC8"/>
    <w:rsid w:val="002D5807"/>
    <w:rsid w:val="002D6D97"/>
    <w:rsid w:val="002D711F"/>
    <w:rsid w:val="002E5597"/>
    <w:rsid w:val="002E66A4"/>
    <w:rsid w:val="002E6CF0"/>
    <w:rsid w:val="002F2CFF"/>
    <w:rsid w:val="002F4FB3"/>
    <w:rsid w:val="002F5179"/>
    <w:rsid w:val="002F6D06"/>
    <w:rsid w:val="002F74E9"/>
    <w:rsid w:val="003012EA"/>
    <w:rsid w:val="0030489C"/>
    <w:rsid w:val="00307414"/>
    <w:rsid w:val="00310B4D"/>
    <w:rsid w:val="00311F1B"/>
    <w:rsid w:val="00314030"/>
    <w:rsid w:val="00315475"/>
    <w:rsid w:val="0031769B"/>
    <w:rsid w:val="00317FD4"/>
    <w:rsid w:val="00321303"/>
    <w:rsid w:val="00322179"/>
    <w:rsid w:val="003221C5"/>
    <w:rsid w:val="00323889"/>
    <w:rsid w:val="00324146"/>
    <w:rsid w:val="00325F0E"/>
    <w:rsid w:val="003305C1"/>
    <w:rsid w:val="003333C5"/>
    <w:rsid w:val="003338C5"/>
    <w:rsid w:val="00333CB8"/>
    <w:rsid w:val="00334D67"/>
    <w:rsid w:val="003408E6"/>
    <w:rsid w:val="00343D8E"/>
    <w:rsid w:val="00346A14"/>
    <w:rsid w:val="00346E0D"/>
    <w:rsid w:val="00347AED"/>
    <w:rsid w:val="0035476B"/>
    <w:rsid w:val="00354E21"/>
    <w:rsid w:val="00363AFD"/>
    <w:rsid w:val="00364D6E"/>
    <w:rsid w:val="003655C7"/>
    <w:rsid w:val="003679CF"/>
    <w:rsid w:val="00367E43"/>
    <w:rsid w:val="00373055"/>
    <w:rsid w:val="00373DC6"/>
    <w:rsid w:val="00374B64"/>
    <w:rsid w:val="003823E7"/>
    <w:rsid w:val="00383ADB"/>
    <w:rsid w:val="00383F7A"/>
    <w:rsid w:val="00384CE1"/>
    <w:rsid w:val="00385AB9"/>
    <w:rsid w:val="00386345"/>
    <w:rsid w:val="003871F2"/>
    <w:rsid w:val="00387E68"/>
    <w:rsid w:val="00391564"/>
    <w:rsid w:val="00393DCA"/>
    <w:rsid w:val="00395739"/>
    <w:rsid w:val="00395AC1"/>
    <w:rsid w:val="00397879"/>
    <w:rsid w:val="003A3844"/>
    <w:rsid w:val="003B121B"/>
    <w:rsid w:val="003B274E"/>
    <w:rsid w:val="003B2E8D"/>
    <w:rsid w:val="003B3032"/>
    <w:rsid w:val="003B3583"/>
    <w:rsid w:val="003B522C"/>
    <w:rsid w:val="003B6241"/>
    <w:rsid w:val="003C028D"/>
    <w:rsid w:val="003C02AA"/>
    <w:rsid w:val="003C1267"/>
    <w:rsid w:val="003D09E8"/>
    <w:rsid w:val="003D0CB8"/>
    <w:rsid w:val="003D7D4C"/>
    <w:rsid w:val="003E0D81"/>
    <w:rsid w:val="003E65B3"/>
    <w:rsid w:val="003F0BCD"/>
    <w:rsid w:val="003F4386"/>
    <w:rsid w:val="003F4FA0"/>
    <w:rsid w:val="003F5BAA"/>
    <w:rsid w:val="00402A17"/>
    <w:rsid w:val="0040364E"/>
    <w:rsid w:val="00404151"/>
    <w:rsid w:val="00404543"/>
    <w:rsid w:val="0040456F"/>
    <w:rsid w:val="00404AC2"/>
    <w:rsid w:val="00414180"/>
    <w:rsid w:val="00414BB3"/>
    <w:rsid w:val="0042023C"/>
    <w:rsid w:val="00421332"/>
    <w:rsid w:val="00422129"/>
    <w:rsid w:val="00424FB6"/>
    <w:rsid w:val="004321A2"/>
    <w:rsid w:val="00434B1C"/>
    <w:rsid w:val="004418F5"/>
    <w:rsid w:val="0044234F"/>
    <w:rsid w:val="004438D5"/>
    <w:rsid w:val="00444D66"/>
    <w:rsid w:val="0044721B"/>
    <w:rsid w:val="004500A3"/>
    <w:rsid w:val="00453DD7"/>
    <w:rsid w:val="004575C0"/>
    <w:rsid w:val="00460E97"/>
    <w:rsid w:val="00467DB5"/>
    <w:rsid w:val="004709B1"/>
    <w:rsid w:val="004709D0"/>
    <w:rsid w:val="00470BC6"/>
    <w:rsid w:val="00471FB9"/>
    <w:rsid w:val="004753F8"/>
    <w:rsid w:val="004822FF"/>
    <w:rsid w:val="00483152"/>
    <w:rsid w:val="00483721"/>
    <w:rsid w:val="0048751C"/>
    <w:rsid w:val="00490B93"/>
    <w:rsid w:val="004923D2"/>
    <w:rsid w:val="0049474C"/>
    <w:rsid w:val="004954F2"/>
    <w:rsid w:val="00496B3F"/>
    <w:rsid w:val="004973C3"/>
    <w:rsid w:val="004A0C2B"/>
    <w:rsid w:val="004A2BC1"/>
    <w:rsid w:val="004A384C"/>
    <w:rsid w:val="004A6B4C"/>
    <w:rsid w:val="004B0EEE"/>
    <w:rsid w:val="004B5097"/>
    <w:rsid w:val="004B69C0"/>
    <w:rsid w:val="004C2FB7"/>
    <w:rsid w:val="004C45EF"/>
    <w:rsid w:val="004C71D7"/>
    <w:rsid w:val="004D1973"/>
    <w:rsid w:val="004D4B42"/>
    <w:rsid w:val="004D583E"/>
    <w:rsid w:val="004D6590"/>
    <w:rsid w:val="004D6995"/>
    <w:rsid w:val="004E35E0"/>
    <w:rsid w:val="004E3D34"/>
    <w:rsid w:val="004E6991"/>
    <w:rsid w:val="004F2052"/>
    <w:rsid w:val="004F2B70"/>
    <w:rsid w:val="00500A2E"/>
    <w:rsid w:val="005016DA"/>
    <w:rsid w:val="0050265F"/>
    <w:rsid w:val="005031BC"/>
    <w:rsid w:val="005127A3"/>
    <w:rsid w:val="00540A9A"/>
    <w:rsid w:val="00540CBD"/>
    <w:rsid w:val="00541770"/>
    <w:rsid w:val="00544095"/>
    <w:rsid w:val="00544B0A"/>
    <w:rsid w:val="00545B9E"/>
    <w:rsid w:val="00546586"/>
    <w:rsid w:val="00550057"/>
    <w:rsid w:val="0055667D"/>
    <w:rsid w:val="00556B75"/>
    <w:rsid w:val="0055734C"/>
    <w:rsid w:val="00560CF9"/>
    <w:rsid w:val="0056117E"/>
    <w:rsid w:val="00561C65"/>
    <w:rsid w:val="0056335A"/>
    <w:rsid w:val="0057054E"/>
    <w:rsid w:val="00570D18"/>
    <w:rsid w:val="00570E31"/>
    <w:rsid w:val="00573DCF"/>
    <w:rsid w:val="00574AC8"/>
    <w:rsid w:val="00574CC3"/>
    <w:rsid w:val="00577EC4"/>
    <w:rsid w:val="00580B37"/>
    <w:rsid w:val="00580B58"/>
    <w:rsid w:val="00581B04"/>
    <w:rsid w:val="005871E8"/>
    <w:rsid w:val="00587A20"/>
    <w:rsid w:val="0059046A"/>
    <w:rsid w:val="0059099D"/>
    <w:rsid w:val="00592D86"/>
    <w:rsid w:val="00596392"/>
    <w:rsid w:val="00597FC6"/>
    <w:rsid w:val="005A6086"/>
    <w:rsid w:val="005A6094"/>
    <w:rsid w:val="005A6C0F"/>
    <w:rsid w:val="005A7032"/>
    <w:rsid w:val="005B1ECB"/>
    <w:rsid w:val="005B3B5E"/>
    <w:rsid w:val="005C433A"/>
    <w:rsid w:val="005C7B9E"/>
    <w:rsid w:val="005E04E5"/>
    <w:rsid w:val="005F1C77"/>
    <w:rsid w:val="005F23A0"/>
    <w:rsid w:val="005F590E"/>
    <w:rsid w:val="00601C5A"/>
    <w:rsid w:val="006021A1"/>
    <w:rsid w:val="00602591"/>
    <w:rsid w:val="0060322F"/>
    <w:rsid w:val="00615EC1"/>
    <w:rsid w:val="00616B54"/>
    <w:rsid w:val="00620336"/>
    <w:rsid w:val="00621798"/>
    <w:rsid w:val="006314D7"/>
    <w:rsid w:val="00635C58"/>
    <w:rsid w:val="00635F81"/>
    <w:rsid w:val="00640078"/>
    <w:rsid w:val="00641922"/>
    <w:rsid w:val="0064194D"/>
    <w:rsid w:val="00641D80"/>
    <w:rsid w:val="00643E7B"/>
    <w:rsid w:val="006440D0"/>
    <w:rsid w:val="00645E31"/>
    <w:rsid w:val="006465CB"/>
    <w:rsid w:val="00646BBF"/>
    <w:rsid w:val="00647E19"/>
    <w:rsid w:val="0065129D"/>
    <w:rsid w:val="006618C2"/>
    <w:rsid w:val="006620B0"/>
    <w:rsid w:val="00662FCB"/>
    <w:rsid w:val="006639A8"/>
    <w:rsid w:val="006642AA"/>
    <w:rsid w:val="0066431F"/>
    <w:rsid w:val="006702CE"/>
    <w:rsid w:val="006716F8"/>
    <w:rsid w:val="00672260"/>
    <w:rsid w:val="0068087A"/>
    <w:rsid w:val="00682795"/>
    <w:rsid w:val="00684668"/>
    <w:rsid w:val="00687EC6"/>
    <w:rsid w:val="00691F7A"/>
    <w:rsid w:val="00692889"/>
    <w:rsid w:val="00693DB4"/>
    <w:rsid w:val="00694AA3"/>
    <w:rsid w:val="00694D48"/>
    <w:rsid w:val="00696B0D"/>
    <w:rsid w:val="006A014D"/>
    <w:rsid w:val="006A4762"/>
    <w:rsid w:val="006C046D"/>
    <w:rsid w:val="006C0BA7"/>
    <w:rsid w:val="006C2EFC"/>
    <w:rsid w:val="006C52E8"/>
    <w:rsid w:val="006C79DB"/>
    <w:rsid w:val="006D6706"/>
    <w:rsid w:val="006D6B15"/>
    <w:rsid w:val="006D7043"/>
    <w:rsid w:val="006E0E5F"/>
    <w:rsid w:val="006E1EE0"/>
    <w:rsid w:val="006F160F"/>
    <w:rsid w:val="006F2825"/>
    <w:rsid w:val="006F3166"/>
    <w:rsid w:val="006F4774"/>
    <w:rsid w:val="006F58CD"/>
    <w:rsid w:val="007035B9"/>
    <w:rsid w:val="0070467A"/>
    <w:rsid w:val="0070579C"/>
    <w:rsid w:val="00707B1F"/>
    <w:rsid w:val="0071270E"/>
    <w:rsid w:val="00714951"/>
    <w:rsid w:val="007168B5"/>
    <w:rsid w:val="00716CF7"/>
    <w:rsid w:val="00716EB5"/>
    <w:rsid w:val="007177E9"/>
    <w:rsid w:val="007255A3"/>
    <w:rsid w:val="007262BB"/>
    <w:rsid w:val="00727990"/>
    <w:rsid w:val="00727E3B"/>
    <w:rsid w:val="007303DD"/>
    <w:rsid w:val="00735694"/>
    <w:rsid w:val="00736206"/>
    <w:rsid w:val="00736965"/>
    <w:rsid w:val="007371EF"/>
    <w:rsid w:val="007373EB"/>
    <w:rsid w:val="00737B75"/>
    <w:rsid w:val="00743D75"/>
    <w:rsid w:val="00752E4F"/>
    <w:rsid w:val="00760C42"/>
    <w:rsid w:val="007616A0"/>
    <w:rsid w:val="00771A89"/>
    <w:rsid w:val="00771CAD"/>
    <w:rsid w:val="007774B3"/>
    <w:rsid w:val="00777580"/>
    <w:rsid w:val="00780A9B"/>
    <w:rsid w:val="00781C8B"/>
    <w:rsid w:val="00782FC7"/>
    <w:rsid w:val="00783C80"/>
    <w:rsid w:val="007874E3"/>
    <w:rsid w:val="00787E85"/>
    <w:rsid w:val="00790D82"/>
    <w:rsid w:val="00793C7B"/>
    <w:rsid w:val="0079588D"/>
    <w:rsid w:val="00796A65"/>
    <w:rsid w:val="007A286D"/>
    <w:rsid w:val="007A69C3"/>
    <w:rsid w:val="007B1947"/>
    <w:rsid w:val="007B6E3E"/>
    <w:rsid w:val="007C09DB"/>
    <w:rsid w:val="007C23C8"/>
    <w:rsid w:val="007C3546"/>
    <w:rsid w:val="007C43AD"/>
    <w:rsid w:val="007C5699"/>
    <w:rsid w:val="007C699E"/>
    <w:rsid w:val="007C7FDE"/>
    <w:rsid w:val="007D0948"/>
    <w:rsid w:val="007D2C38"/>
    <w:rsid w:val="007D3E62"/>
    <w:rsid w:val="007D4943"/>
    <w:rsid w:val="007D6BE8"/>
    <w:rsid w:val="007D7B3D"/>
    <w:rsid w:val="007E1554"/>
    <w:rsid w:val="007E2C17"/>
    <w:rsid w:val="007E41E1"/>
    <w:rsid w:val="007E58F7"/>
    <w:rsid w:val="007F3880"/>
    <w:rsid w:val="007F4882"/>
    <w:rsid w:val="008027EF"/>
    <w:rsid w:val="00803D04"/>
    <w:rsid w:val="00812A87"/>
    <w:rsid w:val="00814C94"/>
    <w:rsid w:val="00815C93"/>
    <w:rsid w:val="0081761B"/>
    <w:rsid w:val="00817C83"/>
    <w:rsid w:val="008224F9"/>
    <w:rsid w:val="00826B85"/>
    <w:rsid w:val="00830058"/>
    <w:rsid w:val="00834728"/>
    <w:rsid w:val="00835AC4"/>
    <w:rsid w:val="0083691B"/>
    <w:rsid w:val="00840288"/>
    <w:rsid w:val="00845BF8"/>
    <w:rsid w:val="00847FF4"/>
    <w:rsid w:val="008504C1"/>
    <w:rsid w:val="00855166"/>
    <w:rsid w:val="0085792D"/>
    <w:rsid w:val="00857FA9"/>
    <w:rsid w:val="00865FD4"/>
    <w:rsid w:val="00866AFA"/>
    <w:rsid w:val="00870CCC"/>
    <w:rsid w:val="00870DEE"/>
    <w:rsid w:val="008714F3"/>
    <w:rsid w:val="00872230"/>
    <w:rsid w:val="00872C33"/>
    <w:rsid w:val="00874EB7"/>
    <w:rsid w:val="00875901"/>
    <w:rsid w:val="008774A0"/>
    <w:rsid w:val="008841FF"/>
    <w:rsid w:val="00890E63"/>
    <w:rsid w:val="008916BE"/>
    <w:rsid w:val="00893F4A"/>
    <w:rsid w:val="008A17D9"/>
    <w:rsid w:val="008A326D"/>
    <w:rsid w:val="008A35C7"/>
    <w:rsid w:val="008A49A5"/>
    <w:rsid w:val="008A78C3"/>
    <w:rsid w:val="008B4A76"/>
    <w:rsid w:val="008D3D2B"/>
    <w:rsid w:val="008D5B6F"/>
    <w:rsid w:val="008E38EB"/>
    <w:rsid w:val="008F007B"/>
    <w:rsid w:val="008F022E"/>
    <w:rsid w:val="008F10D3"/>
    <w:rsid w:val="008F18B7"/>
    <w:rsid w:val="008F5049"/>
    <w:rsid w:val="008F5943"/>
    <w:rsid w:val="008F747B"/>
    <w:rsid w:val="0090018A"/>
    <w:rsid w:val="00903506"/>
    <w:rsid w:val="00907991"/>
    <w:rsid w:val="00917008"/>
    <w:rsid w:val="009216BB"/>
    <w:rsid w:val="009223D3"/>
    <w:rsid w:val="00925980"/>
    <w:rsid w:val="00930904"/>
    <w:rsid w:val="00931550"/>
    <w:rsid w:val="0093272F"/>
    <w:rsid w:val="00933DFF"/>
    <w:rsid w:val="00936217"/>
    <w:rsid w:val="00937559"/>
    <w:rsid w:val="009376CF"/>
    <w:rsid w:val="009434A4"/>
    <w:rsid w:val="00943C25"/>
    <w:rsid w:val="0094524B"/>
    <w:rsid w:val="00945686"/>
    <w:rsid w:val="00945B45"/>
    <w:rsid w:val="00951A29"/>
    <w:rsid w:val="00956614"/>
    <w:rsid w:val="0095666D"/>
    <w:rsid w:val="00956750"/>
    <w:rsid w:val="00962C61"/>
    <w:rsid w:val="0096371F"/>
    <w:rsid w:val="00964AAF"/>
    <w:rsid w:val="00964CE3"/>
    <w:rsid w:val="00971BA9"/>
    <w:rsid w:val="009761AC"/>
    <w:rsid w:val="00980F42"/>
    <w:rsid w:val="00986889"/>
    <w:rsid w:val="00986E91"/>
    <w:rsid w:val="009901DF"/>
    <w:rsid w:val="00990420"/>
    <w:rsid w:val="00993778"/>
    <w:rsid w:val="00994557"/>
    <w:rsid w:val="009971F2"/>
    <w:rsid w:val="009A0D21"/>
    <w:rsid w:val="009A2F7F"/>
    <w:rsid w:val="009A3DB8"/>
    <w:rsid w:val="009A65CF"/>
    <w:rsid w:val="009B0BE2"/>
    <w:rsid w:val="009B1C5C"/>
    <w:rsid w:val="009B2543"/>
    <w:rsid w:val="009B476B"/>
    <w:rsid w:val="009B4BB0"/>
    <w:rsid w:val="009B7295"/>
    <w:rsid w:val="009C1639"/>
    <w:rsid w:val="009C1D4D"/>
    <w:rsid w:val="009C718B"/>
    <w:rsid w:val="009C7EBE"/>
    <w:rsid w:val="009D25CA"/>
    <w:rsid w:val="009D2C45"/>
    <w:rsid w:val="009D2D82"/>
    <w:rsid w:val="009D5A43"/>
    <w:rsid w:val="009D604A"/>
    <w:rsid w:val="009D7813"/>
    <w:rsid w:val="009E0936"/>
    <w:rsid w:val="009E1582"/>
    <w:rsid w:val="009E20A8"/>
    <w:rsid w:val="009E3F1F"/>
    <w:rsid w:val="009F35D8"/>
    <w:rsid w:val="009F513D"/>
    <w:rsid w:val="009F6414"/>
    <w:rsid w:val="009F784C"/>
    <w:rsid w:val="00A026A9"/>
    <w:rsid w:val="00A04CC8"/>
    <w:rsid w:val="00A07217"/>
    <w:rsid w:val="00A111AD"/>
    <w:rsid w:val="00A12FE5"/>
    <w:rsid w:val="00A149CB"/>
    <w:rsid w:val="00A15C40"/>
    <w:rsid w:val="00A1762B"/>
    <w:rsid w:val="00A30609"/>
    <w:rsid w:val="00A32C25"/>
    <w:rsid w:val="00A33D24"/>
    <w:rsid w:val="00A3586E"/>
    <w:rsid w:val="00A37267"/>
    <w:rsid w:val="00A40792"/>
    <w:rsid w:val="00A44D7D"/>
    <w:rsid w:val="00A44F4D"/>
    <w:rsid w:val="00A46BA8"/>
    <w:rsid w:val="00A61BAD"/>
    <w:rsid w:val="00A6229E"/>
    <w:rsid w:val="00A627B3"/>
    <w:rsid w:val="00A64D7B"/>
    <w:rsid w:val="00A6517B"/>
    <w:rsid w:val="00A66E22"/>
    <w:rsid w:val="00A73351"/>
    <w:rsid w:val="00A76D17"/>
    <w:rsid w:val="00A76D48"/>
    <w:rsid w:val="00A80854"/>
    <w:rsid w:val="00A827B7"/>
    <w:rsid w:val="00A87D86"/>
    <w:rsid w:val="00A91CB0"/>
    <w:rsid w:val="00A9217D"/>
    <w:rsid w:val="00A92874"/>
    <w:rsid w:val="00A92916"/>
    <w:rsid w:val="00A92A98"/>
    <w:rsid w:val="00AA25CC"/>
    <w:rsid w:val="00AA2832"/>
    <w:rsid w:val="00AB03C8"/>
    <w:rsid w:val="00AB0A6B"/>
    <w:rsid w:val="00AB0DE7"/>
    <w:rsid w:val="00AB0E0D"/>
    <w:rsid w:val="00AB1CA4"/>
    <w:rsid w:val="00AB5584"/>
    <w:rsid w:val="00AB69CD"/>
    <w:rsid w:val="00AC0347"/>
    <w:rsid w:val="00AC04DC"/>
    <w:rsid w:val="00AC2EFA"/>
    <w:rsid w:val="00AC3433"/>
    <w:rsid w:val="00AC56EA"/>
    <w:rsid w:val="00AD2A2D"/>
    <w:rsid w:val="00AD2B30"/>
    <w:rsid w:val="00AD3059"/>
    <w:rsid w:val="00AD3F53"/>
    <w:rsid w:val="00AD49C3"/>
    <w:rsid w:val="00AD4DA6"/>
    <w:rsid w:val="00AE740C"/>
    <w:rsid w:val="00AF14D8"/>
    <w:rsid w:val="00AF4561"/>
    <w:rsid w:val="00AF4B49"/>
    <w:rsid w:val="00AF4FA7"/>
    <w:rsid w:val="00AF7A0E"/>
    <w:rsid w:val="00B00885"/>
    <w:rsid w:val="00B00FC3"/>
    <w:rsid w:val="00B03035"/>
    <w:rsid w:val="00B04168"/>
    <w:rsid w:val="00B04E6A"/>
    <w:rsid w:val="00B07DEA"/>
    <w:rsid w:val="00B139A6"/>
    <w:rsid w:val="00B209B6"/>
    <w:rsid w:val="00B2108D"/>
    <w:rsid w:val="00B22B07"/>
    <w:rsid w:val="00B2584C"/>
    <w:rsid w:val="00B26AB0"/>
    <w:rsid w:val="00B3141F"/>
    <w:rsid w:val="00B32A52"/>
    <w:rsid w:val="00B32B2A"/>
    <w:rsid w:val="00B34FDC"/>
    <w:rsid w:val="00B42616"/>
    <w:rsid w:val="00B43400"/>
    <w:rsid w:val="00B434DE"/>
    <w:rsid w:val="00B4410B"/>
    <w:rsid w:val="00B468D8"/>
    <w:rsid w:val="00B46FAC"/>
    <w:rsid w:val="00B50FA5"/>
    <w:rsid w:val="00B54064"/>
    <w:rsid w:val="00B610E5"/>
    <w:rsid w:val="00B639FF"/>
    <w:rsid w:val="00B64CD5"/>
    <w:rsid w:val="00B64FEE"/>
    <w:rsid w:val="00B65878"/>
    <w:rsid w:val="00B718B7"/>
    <w:rsid w:val="00B73E4C"/>
    <w:rsid w:val="00B75D79"/>
    <w:rsid w:val="00B824FF"/>
    <w:rsid w:val="00B93285"/>
    <w:rsid w:val="00B93ABE"/>
    <w:rsid w:val="00B94874"/>
    <w:rsid w:val="00B94883"/>
    <w:rsid w:val="00B97B26"/>
    <w:rsid w:val="00BA1C67"/>
    <w:rsid w:val="00BA2FAB"/>
    <w:rsid w:val="00BA43A6"/>
    <w:rsid w:val="00BB1652"/>
    <w:rsid w:val="00BB1A6C"/>
    <w:rsid w:val="00BC294C"/>
    <w:rsid w:val="00BC3AF2"/>
    <w:rsid w:val="00BC560F"/>
    <w:rsid w:val="00BC6D14"/>
    <w:rsid w:val="00BD5B8F"/>
    <w:rsid w:val="00BE6427"/>
    <w:rsid w:val="00BF13B5"/>
    <w:rsid w:val="00BF2389"/>
    <w:rsid w:val="00BF3242"/>
    <w:rsid w:val="00BF4147"/>
    <w:rsid w:val="00BF480B"/>
    <w:rsid w:val="00BF4D6D"/>
    <w:rsid w:val="00BF5F25"/>
    <w:rsid w:val="00BF7051"/>
    <w:rsid w:val="00C02231"/>
    <w:rsid w:val="00C033E2"/>
    <w:rsid w:val="00C03E68"/>
    <w:rsid w:val="00C06438"/>
    <w:rsid w:val="00C123FD"/>
    <w:rsid w:val="00C13CF9"/>
    <w:rsid w:val="00C14246"/>
    <w:rsid w:val="00C20CDA"/>
    <w:rsid w:val="00C2498C"/>
    <w:rsid w:val="00C24A82"/>
    <w:rsid w:val="00C25B1D"/>
    <w:rsid w:val="00C27B82"/>
    <w:rsid w:val="00C33F41"/>
    <w:rsid w:val="00C33F48"/>
    <w:rsid w:val="00C4193E"/>
    <w:rsid w:val="00C427C4"/>
    <w:rsid w:val="00C44B25"/>
    <w:rsid w:val="00C44C4D"/>
    <w:rsid w:val="00C50342"/>
    <w:rsid w:val="00C52C4C"/>
    <w:rsid w:val="00C62751"/>
    <w:rsid w:val="00C62C3E"/>
    <w:rsid w:val="00C66AA9"/>
    <w:rsid w:val="00C70ED1"/>
    <w:rsid w:val="00C711B8"/>
    <w:rsid w:val="00C71253"/>
    <w:rsid w:val="00C72C87"/>
    <w:rsid w:val="00C72E13"/>
    <w:rsid w:val="00C743F3"/>
    <w:rsid w:val="00C75037"/>
    <w:rsid w:val="00C76F5F"/>
    <w:rsid w:val="00C770B3"/>
    <w:rsid w:val="00C83F1B"/>
    <w:rsid w:val="00CA04EB"/>
    <w:rsid w:val="00CA153F"/>
    <w:rsid w:val="00CA3CD5"/>
    <w:rsid w:val="00CA539C"/>
    <w:rsid w:val="00CA7F71"/>
    <w:rsid w:val="00CB19A1"/>
    <w:rsid w:val="00CB2E7A"/>
    <w:rsid w:val="00CB4621"/>
    <w:rsid w:val="00CB50AC"/>
    <w:rsid w:val="00CC0790"/>
    <w:rsid w:val="00CC1FAF"/>
    <w:rsid w:val="00CC3547"/>
    <w:rsid w:val="00CC6DF6"/>
    <w:rsid w:val="00CD05FB"/>
    <w:rsid w:val="00CD150A"/>
    <w:rsid w:val="00CD1927"/>
    <w:rsid w:val="00CD3FAD"/>
    <w:rsid w:val="00CD4C56"/>
    <w:rsid w:val="00CD71CE"/>
    <w:rsid w:val="00CE459B"/>
    <w:rsid w:val="00CE6E6D"/>
    <w:rsid w:val="00CF35DC"/>
    <w:rsid w:val="00CF4988"/>
    <w:rsid w:val="00CF508E"/>
    <w:rsid w:val="00CF78BE"/>
    <w:rsid w:val="00D030AD"/>
    <w:rsid w:val="00D05D0D"/>
    <w:rsid w:val="00D07B32"/>
    <w:rsid w:val="00D1025C"/>
    <w:rsid w:val="00D14E96"/>
    <w:rsid w:val="00D1540B"/>
    <w:rsid w:val="00D17CCE"/>
    <w:rsid w:val="00D25226"/>
    <w:rsid w:val="00D264E8"/>
    <w:rsid w:val="00D33213"/>
    <w:rsid w:val="00D34000"/>
    <w:rsid w:val="00D35A28"/>
    <w:rsid w:val="00D414F9"/>
    <w:rsid w:val="00D42295"/>
    <w:rsid w:val="00D42B33"/>
    <w:rsid w:val="00D46586"/>
    <w:rsid w:val="00D502A0"/>
    <w:rsid w:val="00D54EA0"/>
    <w:rsid w:val="00D65E99"/>
    <w:rsid w:val="00D67E1B"/>
    <w:rsid w:val="00D72D90"/>
    <w:rsid w:val="00D72FEA"/>
    <w:rsid w:val="00D762F8"/>
    <w:rsid w:val="00D8174C"/>
    <w:rsid w:val="00D818C8"/>
    <w:rsid w:val="00D81BF4"/>
    <w:rsid w:val="00D829FF"/>
    <w:rsid w:val="00D82F68"/>
    <w:rsid w:val="00D83E59"/>
    <w:rsid w:val="00D86724"/>
    <w:rsid w:val="00D9318C"/>
    <w:rsid w:val="00D9508E"/>
    <w:rsid w:val="00DA206C"/>
    <w:rsid w:val="00DA4C2F"/>
    <w:rsid w:val="00DB2512"/>
    <w:rsid w:val="00DB290C"/>
    <w:rsid w:val="00DB49B8"/>
    <w:rsid w:val="00DB5C3F"/>
    <w:rsid w:val="00DC0005"/>
    <w:rsid w:val="00DD09ED"/>
    <w:rsid w:val="00DD631D"/>
    <w:rsid w:val="00DE44FA"/>
    <w:rsid w:val="00DE73BB"/>
    <w:rsid w:val="00DF04E9"/>
    <w:rsid w:val="00DF41F4"/>
    <w:rsid w:val="00E01A44"/>
    <w:rsid w:val="00E01DAC"/>
    <w:rsid w:val="00E02674"/>
    <w:rsid w:val="00E02E44"/>
    <w:rsid w:val="00E02F29"/>
    <w:rsid w:val="00E0463B"/>
    <w:rsid w:val="00E06CF4"/>
    <w:rsid w:val="00E114E1"/>
    <w:rsid w:val="00E13003"/>
    <w:rsid w:val="00E1354B"/>
    <w:rsid w:val="00E15047"/>
    <w:rsid w:val="00E1642A"/>
    <w:rsid w:val="00E1644B"/>
    <w:rsid w:val="00E16742"/>
    <w:rsid w:val="00E16AEA"/>
    <w:rsid w:val="00E20CC9"/>
    <w:rsid w:val="00E227CA"/>
    <w:rsid w:val="00E3484C"/>
    <w:rsid w:val="00E3500A"/>
    <w:rsid w:val="00E36A1A"/>
    <w:rsid w:val="00E41502"/>
    <w:rsid w:val="00E418BA"/>
    <w:rsid w:val="00E427B2"/>
    <w:rsid w:val="00E430C5"/>
    <w:rsid w:val="00E506FD"/>
    <w:rsid w:val="00E60D2A"/>
    <w:rsid w:val="00E63BC6"/>
    <w:rsid w:val="00E70A55"/>
    <w:rsid w:val="00E73D96"/>
    <w:rsid w:val="00E773D7"/>
    <w:rsid w:val="00E80FDE"/>
    <w:rsid w:val="00E82866"/>
    <w:rsid w:val="00E85894"/>
    <w:rsid w:val="00E86199"/>
    <w:rsid w:val="00E86C4A"/>
    <w:rsid w:val="00E91A63"/>
    <w:rsid w:val="00E92091"/>
    <w:rsid w:val="00E947DA"/>
    <w:rsid w:val="00E95485"/>
    <w:rsid w:val="00E964C1"/>
    <w:rsid w:val="00E971E3"/>
    <w:rsid w:val="00E978F0"/>
    <w:rsid w:val="00E97DC3"/>
    <w:rsid w:val="00EA35D5"/>
    <w:rsid w:val="00EA37C7"/>
    <w:rsid w:val="00EA4112"/>
    <w:rsid w:val="00EA43EB"/>
    <w:rsid w:val="00EB3E48"/>
    <w:rsid w:val="00EB4045"/>
    <w:rsid w:val="00EB5AEE"/>
    <w:rsid w:val="00EB7702"/>
    <w:rsid w:val="00EB7DDC"/>
    <w:rsid w:val="00EC180C"/>
    <w:rsid w:val="00EC360F"/>
    <w:rsid w:val="00EC6438"/>
    <w:rsid w:val="00EC6487"/>
    <w:rsid w:val="00EC6511"/>
    <w:rsid w:val="00ED220A"/>
    <w:rsid w:val="00ED34FD"/>
    <w:rsid w:val="00EE0194"/>
    <w:rsid w:val="00EE0B68"/>
    <w:rsid w:val="00EE143A"/>
    <w:rsid w:val="00EE6E8B"/>
    <w:rsid w:val="00EF1041"/>
    <w:rsid w:val="00EF1498"/>
    <w:rsid w:val="00EF3247"/>
    <w:rsid w:val="00EF71CE"/>
    <w:rsid w:val="00F00B1B"/>
    <w:rsid w:val="00F0585C"/>
    <w:rsid w:val="00F05ECF"/>
    <w:rsid w:val="00F05EF0"/>
    <w:rsid w:val="00F1046C"/>
    <w:rsid w:val="00F1098E"/>
    <w:rsid w:val="00F12520"/>
    <w:rsid w:val="00F14708"/>
    <w:rsid w:val="00F16A86"/>
    <w:rsid w:val="00F20088"/>
    <w:rsid w:val="00F260DA"/>
    <w:rsid w:val="00F2679D"/>
    <w:rsid w:val="00F340D7"/>
    <w:rsid w:val="00F44C2E"/>
    <w:rsid w:val="00F46AA3"/>
    <w:rsid w:val="00F51941"/>
    <w:rsid w:val="00F569BA"/>
    <w:rsid w:val="00F613CF"/>
    <w:rsid w:val="00F66B15"/>
    <w:rsid w:val="00F67305"/>
    <w:rsid w:val="00F72FCF"/>
    <w:rsid w:val="00F779C3"/>
    <w:rsid w:val="00F803FB"/>
    <w:rsid w:val="00F82826"/>
    <w:rsid w:val="00F82BC1"/>
    <w:rsid w:val="00F838AB"/>
    <w:rsid w:val="00F85078"/>
    <w:rsid w:val="00F9223F"/>
    <w:rsid w:val="00FA377C"/>
    <w:rsid w:val="00FA5136"/>
    <w:rsid w:val="00FB03FE"/>
    <w:rsid w:val="00FB1F83"/>
    <w:rsid w:val="00FB3BD7"/>
    <w:rsid w:val="00FB5BFA"/>
    <w:rsid w:val="00FB7064"/>
    <w:rsid w:val="00FB7593"/>
    <w:rsid w:val="00FB75C8"/>
    <w:rsid w:val="00FC38D3"/>
    <w:rsid w:val="00FC6682"/>
    <w:rsid w:val="00FD26FC"/>
    <w:rsid w:val="00FD3AF5"/>
    <w:rsid w:val="00FD3BD5"/>
    <w:rsid w:val="00FD5403"/>
    <w:rsid w:val="00FE207E"/>
    <w:rsid w:val="00FF079F"/>
    <w:rsid w:val="00FF3020"/>
    <w:rsid w:val="00FF6095"/>
    <w:rsid w:val="00FF6992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24BDF2"/>
  <w15:docId w15:val="{B8938F9E-68F3-A247-A7BC-0172B83D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E0B68"/>
    <w:rPr>
      <w:sz w:val="24"/>
    </w:rPr>
  </w:style>
  <w:style w:type="paragraph" w:styleId="Kop1">
    <w:name w:val="heading 1"/>
    <w:basedOn w:val="Standaard"/>
    <w:next w:val="Standaard"/>
    <w:qFormat/>
    <w:rsid w:val="00EE0B68"/>
    <w:pPr>
      <w:keepNext/>
      <w:outlineLvl w:val="0"/>
    </w:pPr>
    <w:rPr>
      <w:b/>
      <w:bCs/>
    </w:rPr>
  </w:style>
  <w:style w:type="paragraph" w:styleId="Kop2">
    <w:name w:val="heading 2"/>
    <w:basedOn w:val="Standaard"/>
    <w:next w:val="Standaard"/>
    <w:qFormat/>
    <w:rsid w:val="00EE0B68"/>
    <w:pPr>
      <w:keepNext/>
      <w:outlineLvl w:val="1"/>
    </w:pPr>
    <w:rPr>
      <w:b/>
      <w:bCs/>
      <w:i/>
      <w:iCs/>
    </w:rPr>
  </w:style>
  <w:style w:type="paragraph" w:styleId="Kop3">
    <w:name w:val="heading 3"/>
    <w:basedOn w:val="Standaard"/>
    <w:next w:val="Standaard"/>
    <w:qFormat/>
    <w:rsid w:val="00103B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B04E6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D414F9"/>
    <w:rPr>
      <w:color w:val="0000FF"/>
      <w:u w:val="single"/>
    </w:rPr>
  </w:style>
  <w:style w:type="character" w:styleId="Zwaar">
    <w:name w:val="Strong"/>
    <w:uiPriority w:val="22"/>
    <w:qFormat/>
    <w:rsid w:val="00F82826"/>
    <w:rPr>
      <w:b/>
      <w:bCs/>
    </w:rPr>
  </w:style>
  <w:style w:type="paragraph" w:styleId="Normaalweb">
    <w:name w:val="Normal (Web)"/>
    <w:basedOn w:val="Standaard"/>
    <w:uiPriority w:val="99"/>
    <w:rsid w:val="00F82826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styleId="Plattetekst">
    <w:name w:val="Body Text"/>
    <w:basedOn w:val="Standaard"/>
    <w:rsid w:val="00F82826"/>
    <w:rPr>
      <w:color w:val="333333"/>
      <w:szCs w:val="18"/>
    </w:rPr>
  </w:style>
  <w:style w:type="paragraph" w:customStyle="1" w:styleId="bodytext">
    <w:name w:val="bodytext"/>
    <w:basedOn w:val="Standaard"/>
    <w:rsid w:val="00283BD4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752E4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summary">
    <w:name w:val="summary"/>
    <w:basedOn w:val="Standaard"/>
    <w:rsid w:val="00103B25"/>
    <w:pPr>
      <w:spacing w:before="100" w:beforeAutospacing="1" w:after="100" w:afterAutospacing="1"/>
    </w:pPr>
    <w:rPr>
      <w:szCs w:val="24"/>
    </w:rPr>
  </w:style>
  <w:style w:type="paragraph" w:customStyle="1" w:styleId="article-meta">
    <w:name w:val="article-meta"/>
    <w:basedOn w:val="Standaard"/>
    <w:rsid w:val="000A75BC"/>
    <w:pPr>
      <w:spacing w:before="100" w:beforeAutospacing="1" w:after="394"/>
    </w:pPr>
    <w:rPr>
      <w:szCs w:val="24"/>
    </w:rPr>
  </w:style>
  <w:style w:type="character" w:styleId="Nadruk">
    <w:name w:val="Emphasis"/>
    <w:uiPriority w:val="20"/>
    <w:qFormat/>
    <w:rsid w:val="000A75BC"/>
    <w:rPr>
      <w:i/>
      <w:iCs/>
    </w:rPr>
  </w:style>
  <w:style w:type="paragraph" w:customStyle="1" w:styleId="kop">
    <w:name w:val="kop"/>
    <w:basedOn w:val="Standaard"/>
    <w:rsid w:val="009F784C"/>
    <w:pPr>
      <w:spacing w:before="100" w:beforeAutospacing="1" w:after="100" w:afterAutospacing="1"/>
    </w:pPr>
    <w:rPr>
      <w:szCs w:val="24"/>
    </w:rPr>
  </w:style>
  <w:style w:type="paragraph" w:customStyle="1" w:styleId="letopopsomming">
    <w:name w:val="letopopsomming"/>
    <w:basedOn w:val="Standaard"/>
    <w:rsid w:val="009F784C"/>
    <w:pPr>
      <w:spacing w:before="100" w:beforeAutospacing="1" w:after="100" w:afterAutospacing="1"/>
    </w:pPr>
    <w:rPr>
      <w:szCs w:val="24"/>
    </w:rPr>
  </w:style>
  <w:style w:type="table" w:styleId="Tabelraster">
    <w:name w:val="Table Grid"/>
    <w:basedOn w:val="Standaardtabel"/>
    <w:rsid w:val="00E01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2">
    <w:name w:val="Body Text 2"/>
    <w:basedOn w:val="Standaard"/>
    <w:link w:val="Plattetekst2Char"/>
    <w:rsid w:val="00855166"/>
    <w:pPr>
      <w:spacing w:after="120" w:line="480" w:lineRule="auto"/>
    </w:pPr>
  </w:style>
  <w:style w:type="paragraph" w:customStyle="1" w:styleId="lead">
    <w:name w:val="lead"/>
    <w:basedOn w:val="Standaard"/>
    <w:rsid w:val="00A33D24"/>
    <w:pPr>
      <w:spacing w:before="100" w:beforeAutospacing="1" w:after="394"/>
    </w:pPr>
    <w:rPr>
      <w:szCs w:val="24"/>
    </w:rPr>
  </w:style>
  <w:style w:type="paragraph" w:customStyle="1" w:styleId="clinleiding">
    <w:name w:val="clinleiding"/>
    <w:basedOn w:val="Standaard"/>
    <w:rsid w:val="00E95485"/>
    <w:pPr>
      <w:spacing w:before="100" w:beforeAutospacing="1" w:after="100" w:afterAutospacing="1"/>
    </w:pPr>
    <w:rPr>
      <w:szCs w:val="24"/>
    </w:rPr>
  </w:style>
  <w:style w:type="paragraph" w:customStyle="1" w:styleId="Datum1">
    <w:name w:val="Datum1"/>
    <w:basedOn w:val="Standaard"/>
    <w:rsid w:val="009376CF"/>
    <w:pPr>
      <w:spacing w:before="100" w:beforeAutospacing="1" w:after="100" w:afterAutospacing="1"/>
    </w:pPr>
    <w:rPr>
      <w:szCs w:val="24"/>
    </w:rPr>
  </w:style>
  <w:style w:type="character" w:customStyle="1" w:styleId="tdefaulttboldh18">
    <w:name w:val="t_default t_bold h_18"/>
    <w:basedOn w:val="Standaardalinea-lettertype"/>
    <w:rsid w:val="000A40E3"/>
  </w:style>
  <w:style w:type="character" w:customStyle="1" w:styleId="Plattetekst2Char">
    <w:name w:val="Platte tekst 2 Char"/>
    <w:link w:val="Plattetekst2"/>
    <w:rsid w:val="00E0463B"/>
    <w:rPr>
      <w:sz w:val="24"/>
      <w:lang w:val="nl-NL" w:eastAsia="nl-NL" w:bidi="ar-SA"/>
    </w:rPr>
  </w:style>
  <w:style w:type="paragraph" w:styleId="Voetnoottekst">
    <w:name w:val="footnote text"/>
    <w:basedOn w:val="Standaard"/>
    <w:semiHidden/>
    <w:rsid w:val="00FD3BD5"/>
    <w:rPr>
      <w:sz w:val="20"/>
    </w:rPr>
  </w:style>
  <w:style w:type="character" w:styleId="Voetnootmarkering">
    <w:name w:val="footnote reference"/>
    <w:semiHidden/>
    <w:rsid w:val="00FD3BD5"/>
    <w:rPr>
      <w:vertAlign w:val="superscript"/>
    </w:rPr>
  </w:style>
  <w:style w:type="paragraph" w:styleId="Koptekst">
    <w:name w:val="header"/>
    <w:basedOn w:val="Standaard"/>
    <w:rsid w:val="00601C5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rsid w:val="00601C5A"/>
    <w:pPr>
      <w:tabs>
        <w:tab w:val="center" w:pos="4536"/>
        <w:tab w:val="right" w:pos="9072"/>
      </w:tabs>
    </w:pPr>
  </w:style>
  <w:style w:type="character" w:customStyle="1" w:styleId="side">
    <w:name w:val="side"/>
    <w:basedOn w:val="Standaardalinea-lettertype"/>
    <w:rsid w:val="0048751C"/>
  </w:style>
  <w:style w:type="character" w:customStyle="1" w:styleId="zoom-font">
    <w:name w:val="zoom-font"/>
    <w:basedOn w:val="Standaardalinea-lettertype"/>
    <w:rsid w:val="0048751C"/>
  </w:style>
  <w:style w:type="character" w:customStyle="1" w:styleId="fleft">
    <w:name w:val="fleft"/>
    <w:basedOn w:val="Standaardalinea-lettertype"/>
    <w:rsid w:val="0048751C"/>
  </w:style>
  <w:style w:type="character" w:customStyle="1" w:styleId="introsource">
    <w:name w:val="intro source"/>
    <w:basedOn w:val="Standaardalinea-lettertype"/>
    <w:rsid w:val="0048751C"/>
  </w:style>
  <w:style w:type="character" w:customStyle="1" w:styleId="tdefaulth18">
    <w:name w:val="t_default h_18"/>
    <w:rsid w:val="008714F3"/>
    <w:rPr>
      <w:rFonts w:cs="Times New Roman"/>
    </w:rPr>
  </w:style>
  <w:style w:type="paragraph" w:styleId="Lijstalinea">
    <w:name w:val="List Paragraph"/>
    <w:basedOn w:val="Standaard"/>
    <w:uiPriority w:val="34"/>
    <w:qFormat/>
    <w:rsid w:val="00945686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taglib-text24">
    <w:name w:val="taglib-text24"/>
    <w:rsid w:val="001A10CF"/>
    <w:rPr>
      <w:u w:val="single"/>
    </w:rPr>
  </w:style>
  <w:style w:type="character" w:customStyle="1" w:styleId="taglib-asset-categories-summary2">
    <w:name w:val="taglib-asset-categories-summary2"/>
    <w:basedOn w:val="Standaardalinea-lettertype"/>
    <w:rsid w:val="001A10CF"/>
  </w:style>
  <w:style w:type="character" w:customStyle="1" w:styleId="asset-category5">
    <w:name w:val="asset-category5"/>
    <w:basedOn w:val="Standaardalinea-lettertype"/>
    <w:rsid w:val="001A10CF"/>
  </w:style>
  <w:style w:type="paragraph" w:customStyle="1" w:styleId="meta">
    <w:name w:val="meta"/>
    <w:basedOn w:val="Standaard"/>
    <w:rsid w:val="007C23C8"/>
    <w:pPr>
      <w:spacing w:before="240" w:after="240"/>
    </w:pPr>
    <w:rPr>
      <w:color w:val="8E8B85"/>
      <w:sz w:val="26"/>
      <w:szCs w:val="26"/>
    </w:rPr>
  </w:style>
  <w:style w:type="character" w:customStyle="1" w:styleId="last2">
    <w:name w:val="last2"/>
    <w:basedOn w:val="Standaardalinea-lettertype"/>
    <w:rsid w:val="007C23C8"/>
  </w:style>
  <w:style w:type="paragraph" w:customStyle="1" w:styleId="moreinfo">
    <w:name w:val="moreinfo"/>
    <w:basedOn w:val="Standaard"/>
    <w:rsid w:val="007C23C8"/>
    <w:rPr>
      <w:szCs w:val="24"/>
    </w:rPr>
  </w:style>
  <w:style w:type="character" w:styleId="GevolgdeHyperlink">
    <w:name w:val="FollowedHyperlink"/>
    <w:rsid w:val="002B32FA"/>
    <w:rPr>
      <w:color w:val="800080"/>
      <w:u w:val="single"/>
    </w:rPr>
  </w:style>
  <w:style w:type="character" w:customStyle="1" w:styleId="taglib-text25">
    <w:name w:val="taglib-text25"/>
    <w:rsid w:val="006D6B15"/>
    <w:rPr>
      <w:u w:val="single"/>
    </w:rPr>
  </w:style>
  <w:style w:type="character" w:customStyle="1" w:styleId="asset-category6">
    <w:name w:val="asset-category6"/>
    <w:basedOn w:val="Standaardalinea-lettertype"/>
    <w:rsid w:val="006D6B15"/>
  </w:style>
  <w:style w:type="character" w:customStyle="1" w:styleId="E-mailStijl52">
    <w:name w:val="E-mailStijl52"/>
    <w:semiHidden/>
    <w:rsid w:val="00DC0005"/>
    <w:rPr>
      <w:rFonts w:ascii="Arial" w:hAnsi="Arial" w:cs="Arial"/>
      <w:color w:val="000080"/>
      <w:sz w:val="20"/>
      <w:szCs w:val="20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9E158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BovenkantformulierChar">
    <w:name w:val="Bovenkant formulier Char"/>
    <w:link w:val="Bovenkantformulier"/>
    <w:uiPriority w:val="99"/>
    <w:rsid w:val="009E1582"/>
    <w:rPr>
      <w:rFonts w:ascii="Arial" w:hAnsi="Arial" w:cs="Arial"/>
      <w:vanish/>
      <w:sz w:val="16"/>
      <w:szCs w:val="16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9E158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OnderkantformulierChar">
    <w:name w:val="Onderkant formulier Char"/>
    <w:link w:val="Onderkantformulier"/>
    <w:uiPriority w:val="99"/>
    <w:rsid w:val="009E1582"/>
    <w:rPr>
      <w:rFonts w:ascii="Arial" w:hAnsi="Arial" w:cs="Arial"/>
      <w:vanish/>
      <w:sz w:val="16"/>
      <w:szCs w:val="16"/>
    </w:rPr>
  </w:style>
  <w:style w:type="character" w:customStyle="1" w:styleId="metadata-entry7">
    <w:name w:val="metadata-entry7"/>
    <w:basedOn w:val="Standaardalinea-lettertype"/>
    <w:rsid w:val="00602591"/>
  </w:style>
  <w:style w:type="character" w:customStyle="1" w:styleId="VoettekstChar">
    <w:name w:val="Voettekst Char"/>
    <w:link w:val="Voettekst"/>
    <w:uiPriority w:val="99"/>
    <w:rsid w:val="00694AA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18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16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39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6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7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7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74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7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4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96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131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500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403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2141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144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6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6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4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64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687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54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770491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08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92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1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344391">
                                              <w:marLeft w:val="0"/>
                                              <w:marRight w:val="0"/>
                                              <w:marTop w:val="5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46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9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0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8333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9451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43770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12" w:space="0" w:color="CCCCCC"/>
                                    <w:left w:val="single" w:sz="12" w:space="0" w:color="CCCCCC"/>
                                    <w:bottom w:val="single" w:sz="12" w:space="0" w:color="CCCCCC"/>
                                    <w:right w:val="single" w:sz="1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6133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5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8077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1812">
          <w:marLeft w:val="0"/>
          <w:marRight w:val="0"/>
          <w:marTop w:val="0"/>
          <w:marBottom w:val="0"/>
          <w:divBdr>
            <w:top w:val="single" w:sz="6" w:space="0" w:color="812031"/>
            <w:left w:val="single" w:sz="6" w:space="0" w:color="812031"/>
            <w:bottom w:val="single" w:sz="6" w:space="8" w:color="812031"/>
            <w:right w:val="single" w:sz="6" w:space="0" w:color="812031"/>
          </w:divBdr>
          <w:divsChild>
            <w:div w:id="10471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9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24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46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CCCCCC"/>
                                <w:left w:val="single" w:sz="12" w:space="4" w:color="CCCCCC"/>
                                <w:bottom w:val="single" w:sz="12" w:space="4" w:color="CCCCCC"/>
                                <w:right w:val="single" w:sz="12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2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0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8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87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7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46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46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21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1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745447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732873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2515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65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086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4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811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2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12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55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071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470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369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655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23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454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6132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0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034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516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37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6057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7830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7267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8732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4733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2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744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534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155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735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0164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4321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7339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8805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1176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2162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1680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8665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716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7092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8866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712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084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7745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630146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421912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7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6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6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04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03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2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49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5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2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19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47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52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2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62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3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91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18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379574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1295952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254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7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311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26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2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3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33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71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2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766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5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568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4312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06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6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3220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2426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33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3322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58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99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689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0322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132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5623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526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065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208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1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6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26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3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1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0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3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47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63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41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81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64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81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364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183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9855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138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47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354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2958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812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0171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7955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6143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80823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2340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688174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5736427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18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0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73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5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2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26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67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7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37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085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444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156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087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63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633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565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130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798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91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8215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3340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1091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07246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90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478165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3077201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0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4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8216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4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6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8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3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82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33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2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53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74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2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9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597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1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590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072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356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671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6066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5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0" w:color="BFBFC0"/>
                                <w:right w:val="none" w:sz="0" w:space="0" w:color="auto"/>
                              </w:divBdr>
                              <w:divsChild>
                                <w:div w:id="20697609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9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4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899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77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89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4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74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1819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9474014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8109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201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208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25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7782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678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84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911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596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06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477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9821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8169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04053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7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8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7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36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399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62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217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864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628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988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5404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307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1810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706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1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314142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314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6905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758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437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63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46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968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392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237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329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498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9304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2807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1714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141644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9680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983188">
                                                              <w:marLeft w:val="4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1268582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3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7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66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73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71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0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04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85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095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9162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9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10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89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70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0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28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1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7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1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3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39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35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0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3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82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009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1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7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84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8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3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014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0704">
              <w:marLeft w:val="0"/>
              <w:marRight w:val="0"/>
              <w:marTop w:val="360"/>
              <w:marBottom w:val="0"/>
              <w:divBdr>
                <w:top w:val="single" w:sz="6" w:space="3" w:color="B4000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5164"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7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9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9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6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4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4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33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68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5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94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9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67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550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459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81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33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16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3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2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64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44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452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7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109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48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32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83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113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BCCE2"/>
                                                            <w:left w:val="none" w:sz="0" w:space="0" w:color="auto"/>
                                                            <w:bottom w:val="single" w:sz="6" w:space="0" w:color="ABCCE2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226210">
                                                              <w:marLeft w:val="22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2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2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3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145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6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31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7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19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8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13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74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5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3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7840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5707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3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1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1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0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38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49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25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05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517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055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544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3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50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614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023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3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25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0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7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811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2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743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43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12380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0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9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24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66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28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15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25013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2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42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73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58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96270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1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453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75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3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76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1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6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7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29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39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8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7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8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62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78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054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8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6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68968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1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5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3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47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14247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6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89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25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88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30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66827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1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0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99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3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50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8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55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564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2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3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2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0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2326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8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02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6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2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76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4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54228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41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957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93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9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45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16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93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0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70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6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90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38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2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04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61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0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4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8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05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33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27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05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8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177061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7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90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7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16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98887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89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71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525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11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75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88200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90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20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16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9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55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35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4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9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86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78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56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81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2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9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3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89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61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2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1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6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0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02697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178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14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86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4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01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45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95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6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81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00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9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97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21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3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32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0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053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62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0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6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93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60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2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4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51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884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76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189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0916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22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98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083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520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01593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713">
          <w:marLeft w:val="0"/>
          <w:marRight w:val="0"/>
          <w:marTop w:val="0"/>
          <w:marBottom w:val="0"/>
          <w:divBdr>
            <w:top w:val="single" w:sz="6" w:space="0" w:color="812031"/>
            <w:left w:val="single" w:sz="6" w:space="0" w:color="812031"/>
            <w:bottom w:val="single" w:sz="6" w:space="8" w:color="812031"/>
            <w:right w:val="single" w:sz="6" w:space="0" w:color="812031"/>
          </w:divBdr>
          <w:divsChild>
            <w:div w:id="16555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9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4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1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4" w:color="CCCCCC"/>
                                <w:left w:val="single" w:sz="12" w:space="4" w:color="CCCCCC"/>
                                <w:bottom w:val="single" w:sz="12" w:space="4" w:color="CCCCCC"/>
                                <w:right w:val="single" w:sz="12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56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11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7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9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9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83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63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79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C8C9C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519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8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47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736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5254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95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573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1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8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7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26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78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0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2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96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3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9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785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457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626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087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2136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331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3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3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4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57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2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0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40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33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19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03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2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73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48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1553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118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2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011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7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0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27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568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4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43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07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43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20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34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12" w:space="0" w:color="CCCCCC"/>
                                    <w:left w:val="single" w:sz="12" w:space="0" w:color="CCCCCC"/>
                                    <w:bottom w:val="single" w:sz="12" w:space="0" w:color="CCCCCC"/>
                                    <w:right w:val="single" w:sz="12" w:space="0" w:color="CCCCCC"/>
                                  </w:divBdr>
                                </w:div>
                                <w:div w:id="11500946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82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1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4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536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0937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07504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single" w:sz="12" w:space="0" w:color="CCCCCC"/>
                                    <w:left w:val="single" w:sz="12" w:space="0" w:color="CCCCCC"/>
                                    <w:bottom w:val="single" w:sz="12" w:space="0" w:color="CCCCCC"/>
                                    <w:right w:val="single" w:sz="12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7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9565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2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4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7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78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69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81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845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96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227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583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928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346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327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ABCCE2"/>
                                                                    <w:left w:val="none" w:sz="0" w:space="0" w:color="auto"/>
                                                                    <w:bottom w:val="single" w:sz="6" w:space="0" w:color="ABCCE2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845097">
                                                                      <w:marLeft w:val="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820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4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52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0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4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3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6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7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3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1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7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2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1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0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241682">
      <w:bodyDiv w:val="1"/>
      <w:marLeft w:val="0"/>
      <w:marRight w:val="0"/>
      <w:marTop w:val="0"/>
      <w:marBottom w:val="27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1322">
          <w:marLeft w:val="0"/>
          <w:marRight w:val="0"/>
          <w:marTop w:val="25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0448">
                  <w:marLeft w:val="2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3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6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650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1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85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9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9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4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6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784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C8C9CA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19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146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472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612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42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988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52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9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69030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664">
              <w:marLeft w:val="0"/>
              <w:marRight w:val="0"/>
              <w:marTop w:val="360"/>
              <w:marBottom w:val="0"/>
              <w:divBdr>
                <w:top w:val="single" w:sz="6" w:space="3" w:color="B4000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89796">
                      <w:marLeft w:val="0"/>
                      <w:marRight w:val="0"/>
                      <w:marTop w:val="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3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2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4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2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5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85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03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0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69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28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748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200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2809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9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6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95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60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55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257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66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landastrootman/Downloads/d.3.b_checklist_opvragen_gegevens_client_aangifte_ib_2016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CE681-595D-CD4D-9359-4FE6FA6F9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d.3.b_checklist_opvragen_gegevens_client_aangifte_ib_2016.dotx</Template>
  <TotalTime>21</TotalTime>
  <Pages>4</Pages>
  <Words>1105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Verwijderen</vt:lpstr>
    </vt:vector>
  </TitlesOfParts>
  <Company>De Fiscount Adviesgroep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Verwijderen</dc:title>
  <dc:creator>Microsoft Office User</dc:creator>
  <cp:lastModifiedBy>Dennis Buurman</cp:lastModifiedBy>
  <cp:revision>5</cp:revision>
  <cp:lastPrinted>2020-03-23T12:43:00Z</cp:lastPrinted>
  <dcterms:created xsi:type="dcterms:W3CDTF">2020-03-08T18:59:00Z</dcterms:created>
  <dcterms:modified xsi:type="dcterms:W3CDTF">2020-03-23T12:45:00Z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erfectViewAttachementId">
    <vt:lpwstr>d2e5d4b3-d665-464b-9309-284624adf8c4</vt:lpwstr>
  </property>
  <property fmtid="{D5CDD505-2E9C-101B-9397-08002B2CF9AE}" pid="3" name="PerfectViewDatabaseId">
    <vt:lpwstr>41892dd6-242a-4d74-90d3-81f971cb90fa</vt:lpwstr>
  </property>
  <property fmtid="{D5CDD505-2E9C-101B-9397-08002B2CF9AE}" pid="4" name="PerfectViewFileName">
    <vt:lpwstr>d2e5d4b3-d665-464b-9309-284624adf8c4_58551790-a1ae-4e99-9040-c038ac071c1a_Checklist_IB_2019.docx</vt:lpwstr>
  </property>
  <property fmtid="{D5CDD505-2E9C-101B-9397-08002B2CF9AE}" pid="5" name="tableId">
    <vt:lpwstr>10000000-0000-0000-0000-000000000000</vt:lpwstr>
  </property>
  <property fmtid="{D5CDD505-2E9C-101B-9397-08002B2CF9AE}" pid="6" name="canSave">
    <vt:bool>true</vt:bool>
  </property>
  <property fmtid="{D5CDD505-2E9C-101B-9397-08002B2CF9AE}" pid="7" name="documentVersion">
    <vt:lpwstr>1.0</vt:lpwstr>
  </property>
</Properties>
</file>